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847E6" w14:textId="77777777" w:rsidR="00643AF5" w:rsidRPr="001E1E13" w:rsidRDefault="00643AF5" w:rsidP="00643AF5">
      <w:pPr>
        <w:jc w:val="center"/>
        <w:rPr>
          <w:rFonts w:ascii="TH SarabunIT๙" w:hAnsi="TH SarabunIT๙" w:cs="TH SarabunIT๙"/>
          <w:b/>
          <w:bCs/>
        </w:rPr>
      </w:pPr>
      <w:r w:rsidRPr="001E1E13">
        <w:rPr>
          <w:rFonts w:ascii="TH SarabunIT๙" w:hAnsi="TH SarabunIT๙" w:cs="TH SarabunIT๙"/>
        </w:rPr>
        <w:object w:dxaOrig="1870" w:dyaOrig="2068" w14:anchorId="7955BC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.75pt;height:102pt" o:ole="" fillcolor="window">
            <v:imagedata r:id="rId6" o:title=""/>
          </v:shape>
          <o:OLEObject Type="Embed" ProgID="MSDraw" ShapeID="_x0000_i1025" DrawAspect="Content" ObjectID="_1775557616" r:id="rId7">
            <o:FieldCodes>\* MERGEFORMAT</o:FieldCodes>
          </o:OLEObject>
        </w:object>
      </w:r>
    </w:p>
    <w:p w14:paraId="495B362B" w14:textId="77777777" w:rsidR="00643AF5" w:rsidRDefault="00643AF5" w:rsidP="00643AF5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ประกาศสำนักงานตำรวจแห่งชาติ</w:t>
      </w:r>
    </w:p>
    <w:p w14:paraId="4B39F3E0" w14:textId="77777777" w:rsidR="00643AF5" w:rsidRPr="001E1E13" w:rsidRDefault="00643AF5" w:rsidP="00643AF5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เรื่อง ประกาศผู้ชนะการเสนอราคา เช่าเครื่องถ่ายเอกสาร โดยวิธีเฉพาะเจาะจง</w:t>
      </w:r>
    </w:p>
    <w:p w14:paraId="094DB391" w14:textId="77777777" w:rsidR="00643AF5" w:rsidRPr="001E1E13" w:rsidRDefault="00643AF5" w:rsidP="00643AF5">
      <w:pPr>
        <w:jc w:val="center"/>
        <w:rPr>
          <w:rFonts w:ascii="TH SarabunIT๙" w:hAnsi="TH SarabunIT๙" w:cs="TH SarabunIT๙"/>
        </w:rPr>
      </w:pPr>
      <w:r w:rsidRPr="001E1E13">
        <w:rPr>
          <w:rFonts w:ascii="TH SarabunIT๙" w:hAnsi="TH SarabunIT๙" w:cs="TH SarabunIT๙"/>
        </w:rPr>
        <w:t>*******</w:t>
      </w:r>
      <w:r w:rsidRPr="001E1E13">
        <w:rPr>
          <w:rFonts w:ascii="TH SarabunIT๙" w:hAnsi="TH SarabunIT๙" w:cs="TH SarabunIT๙"/>
          <w:cs/>
        </w:rPr>
        <w:t>******************</w:t>
      </w:r>
      <w:r w:rsidRPr="001E1E13">
        <w:rPr>
          <w:rFonts w:ascii="TH SarabunIT๙" w:hAnsi="TH SarabunIT๙" w:cs="TH SarabunIT๙"/>
        </w:rPr>
        <w:t>*********</w:t>
      </w:r>
    </w:p>
    <w:p w14:paraId="04EE7754" w14:textId="77777777" w:rsidR="00643AF5" w:rsidRDefault="00643AF5" w:rsidP="00643AF5">
      <w:pPr>
        <w:pStyle w:val="a3"/>
        <w:rPr>
          <w:rFonts w:ascii="TH SarabunIT๙" w:hAnsi="TH SarabunIT๙" w:cs="TH SarabunIT๙"/>
          <w:sz w:val="32"/>
          <w:szCs w:val="32"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  <w:cs/>
        </w:rPr>
        <w:t>ตาม</w:t>
      </w:r>
      <w:r>
        <w:rPr>
          <w:rFonts w:ascii="TH SarabunIT๙" w:hAnsi="TH SarabunIT๙" w:cs="TH SarabunIT๙" w:hint="cs"/>
          <w:sz w:val="32"/>
          <w:szCs w:val="32"/>
          <w:cs/>
        </w:rPr>
        <w:t>ที่ สำนักงานตำรวจแห่งชาติ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ได้มีโครงการ เช่าเครื่องถ่ายเอกสาร โดยวิธีเฉพาะเจาะจง นั้น</w:t>
      </w:r>
    </w:p>
    <w:p w14:paraId="4B648717" w14:textId="35D58BA2" w:rsidR="00643AF5" w:rsidRDefault="00643AF5" w:rsidP="00643AF5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เครื่องถ่ายเอกสาร จำนวน 1 รายการ ผู้ได้รับการคัดเลือก ได้แก่ บริษัท ชา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เทค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พอยท์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ซัพ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พลาย แอนด์ เซอร์วิส จำกัด (ขายปลีก,ให้บริการ) โดยเสนอราคา เป็นเงินทั้งสิ้น ๑</w:t>
      </w:r>
      <w:r w:rsidR="00814AF7">
        <w:rPr>
          <w:rFonts w:ascii="TH SarabunIT๙" w:hAnsi="TH SarabunIT๙" w:cs="TH SarabunIT๙" w:hint="cs"/>
          <w:sz w:val="32"/>
          <w:szCs w:val="32"/>
          <w:cs/>
        </w:rPr>
        <w:t>๐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="00814AF7">
        <w:rPr>
          <w:rFonts w:ascii="TH SarabunIT๙" w:hAnsi="TH SarabunIT๙" w:cs="TH SarabunIT๙" w:hint="cs"/>
          <w:sz w:val="32"/>
          <w:szCs w:val="32"/>
          <w:cs/>
        </w:rPr>
        <w:t>๒๗๘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814AF7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๕.- บาท (หนึ่งหมื่น</w:t>
      </w:r>
      <w:r w:rsidR="00814AF7">
        <w:rPr>
          <w:rFonts w:ascii="TH SarabunIT๙" w:hAnsi="TH SarabunIT๙" w:cs="TH SarabunIT๙" w:hint="cs"/>
          <w:sz w:val="32"/>
          <w:szCs w:val="32"/>
          <w:cs/>
        </w:rPr>
        <w:t>สอง</w:t>
      </w:r>
      <w:r>
        <w:rPr>
          <w:rFonts w:ascii="TH SarabunIT๙" w:hAnsi="TH SarabunIT๙" w:cs="TH SarabunIT๙" w:hint="cs"/>
          <w:sz w:val="32"/>
          <w:szCs w:val="32"/>
          <w:cs/>
        </w:rPr>
        <w:t>ร้อย</w:t>
      </w:r>
      <w:r w:rsidR="00814AF7">
        <w:rPr>
          <w:rFonts w:ascii="TH SarabunIT๙" w:hAnsi="TH SarabunIT๙" w:cs="TH SarabunIT๙" w:hint="cs"/>
          <w:sz w:val="32"/>
          <w:szCs w:val="32"/>
          <w:cs/>
        </w:rPr>
        <w:t>เจ็ดสิบแปด</w:t>
      </w:r>
      <w:r>
        <w:rPr>
          <w:rFonts w:ascii="TH SarabunIT๙" w:hAnsi="TH SarabunIT๙" w:cs="TH SarabunIT๙" w:hint="cs"/>
          <w:sz w:val="32"/>
          <w:szCs w:val="32"/>
          <w:cs/>
        </w:rPr>
        <w:t>บาทสิบห้าสตางค์) รวมภาษีมูลค่าเพิ่มและภาษีอื่น ค่าขนส่ง ค่าจดทะเบียน และค่าใช้จ่ายอื่น ๆ ทั้งปวง</w:t>
      </w:r>
    </w:p>
    <w:p w14:paraId="6A9F5252" w14:textId="77777777" w:rsidR="00643AF5" w:rsidRDefault="00643AF5" w:rsidP="00643AF5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D26133D" w14:textId="77777777" w:rsidR="00643AF5" w:rsidRPr="001E1E13" w:rsidRDefault="00643AF5" w:rsidP="00643AF5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8BD0A3D" w14:textId="5CA0F775" w:rsidR="00643AF5" w:rsidRDefault="00643AF5" w:rsidP="00643AF5">
      <w:pPr>
        <w:pStyle w:val="a3"/>
        <w:rPr>
          <w:rFonts w:ascii="TH SarabunIT๙" w:hAnsi="TH SarabunIT๙" w:cs="TH SarabunIT๙"/>
          <w:sz w:val="32"/>
          <w:szCs w:val="32"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</w:t>
      </w:r>
      <w:r w:rsidRPr="001E1E13">
        <w:rPr>
          <w:rFonts w:ascii="TH SarabunIT๙" w:hAnsi="TH SarabunIT๙" w:cs="TH SarabunIT๙"/>
          <w:sz w:val="32"/>
          <w:szCs w:val="32"/>
          <w:cs/>
        </w:rPr>
        <w:t xml:space="preserve"> ณ วันที่  </w:t>
      </w:r>
      <w:r w:rsidR="00814AF7"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1E1E13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814AF7">
        <w:rPr>
          <w:rFonts w:ascii="TH SarabunIT๙" w:hAnsi="TH SarabunIT๙" w:cs="TH SarabunIT๙" w:hint="cs"/>
          <w:sz w:val="32"/>
          <w:szCs w:val="32"/>
          <w:cs/>
        </w:rPr>
        <w:t>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E1E13">
        <w:rPr>
          <w:rFonts w:ascii="TH SarabunIT๙" w:hAnsi="TH SarabunIT๙" w:cs="TH SarabunIT๙"/>
          <w:sz w:val="32"/>
          <w:szCs w:val="32"/>
          <w:cs/>
        </w:rPr>
        <w:t xml:space="preserve"> พุทธศักราช ๒๕๖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</w:p>
    <w:p w14:paraId="473EA266" w14:textId="77777777" w:rsidR="00643AF5" w:rsidRPr="001E1E13" w:rsidRDefault="00643AF5" w:rsidP="00643AF5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8E8ED88" w14:textId="77777777" w:rsidR="00643AF5" w:rsidRPr="001E1E13" w:rsidRDefault="00643AF5" w:rsidP="00643AF5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 w:rsidRPr="001E1E13">
        <w:rPr>
          <w:rFonts w:ascii="TH SarabunIT๙" w:hAnsi="TH SarabunIT๙" w:cs="TH SarabunIT๙"/>
          <w:sz w:val="32"/>
          <w:szCs w:val="32"/>
          <w:cs/>
        </w:rPr>
        <w:t xml:space="preserve">พันตำรวจเอก  </w:t>
      </w:r>
      <w:r w:rsidRPr="001E1E13">
        <w:rPr>
          <w:noProof/>
          <w:sz w:val="32"/>
          <w:szCs w:val="32"/>
        </w:rPr>
        <w:drawing>
          <wp:inline distT="0" distB="0" distL="0" distR="0" wp14:anchorId="1C9E7217" wp14:editId="058B8D10">
            <wp:extent cx="1285173" cy="495300"/>
            <wp:effectExtent l="0" t="0" r="0" b="0"/>
            <wp:docPr id="622650562" name="รูปภาพ 2" descr="รูปภาพประกอบด้วย ข้อความ, ลายมือ, จดหมาย, เครื่องเขีย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507366" name="รูปภาพ 2" descr="รูปภาพประกอบด้วย ข้อความ, ลายมือ, จดหมาย, เครื่องเขียน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9814" b="53960" l="33672" r="85704">
                                  <a14:foregroundMark x1="43614" y1="47897" x2="43614" y2="47897"/>
                                  <a14:foregroundMark x1="37155" y1="49153" x2="37155" y2="49153"/>
                                  <a14:foregroundMark x1="35123" y1="50355" x2="35123" y2="50355"/>
                                  <a14:foregroundMark x1="33672" y1="53523" x2="33672" y2="53523"/>
                                  <a14:foregroundMark x1="51089" y1="51720" x2="51089" y2="51720"/>
                                  <a14:foregroundMark x1="56749" y1="50628" x2="56749" y2="50628"/>
                                  <a14:foregroundMark x1="65457" y1="49481" x2="65457" y2="49481"/>
                                  <a14:foregroundMark x1="60160" y1="50246" x2="60160" y2="50246"/>
                                  <a14:foregroundMark x1="61974" y1="49918" x2="61974" y2="49918"/>
                                  <a14:foregroundMark x1="62337" y1="49918" x2="66691" y2="49153"/>
                                  <a14:foregroundMark x1="68070" y1="49099" x2="68070" y2="49099"/>
                                  <a14:foregroundMark x1="69739" y1="48607" x2="69739" y2="48607"/>
                                  <a14:foregroundMark x1="69013" y1="48935" x2="69013" y2="48935"/>
                                  <a14:foregroundMark x1="71045" y1="48553" x2="71045" y2="48553"/>
                                  <a14:foregroundMark x1="70755" y1="48553" x2="70755" y2="48553"/>
                                  <a14:foregroundMark x1="74519" y1="48309" x2="75762" y2="48280"/>
                                  <a14:foregroundMark x1="71045" y1="48389" x2="73301" y2="48337"/>
                                  <a14:foregroundMark x1="62990" y1="46259" x2="74116" y2="43319"/>
                                  <a14:foregroundMark x1="85704" y1="39814" x2="84935" y2="40091"/>
                                  <a14:foregroundMark x1="46081" y1="50464" x2="45646" y2="51120"/>
                                  <a14:foregroundMark x1="74383" y1="43037" x2="74383" y2="43037"/>
                                  <a14:foregroundMark x1="74165" y1="43255" x2="84906" y2="39924"/>
                                  <a14:foregroundMark x1="73948" y1="48225" x2="73948" y2="48225"/>
                                  <a14:foregroundMark x1="74819" y1="48116" x2="74819" y2="48116"/>
                                  <a14:foregroundMark x1="75399" y1="48717" x2="75399" y2="48717"/>
                                  <a14:foregroundMark x1="74891" y1="48826" x2="74891" y2="48826"/>
                                  <a14:foregroundMark x1="49057" y1="49973" x2="49057" y2="49973"/>
                                  <a14:backgroundMark x1="50653" y1="46532" x2="50508" y2="47897"/>
                                  <a14:backgroundMark x1="82304" y1="41384" x2="82729" y2="45221"/>
                                  <a14:backgroundMark x1="85414" y1="40524" x2="74528" y2="43692"/>
                                  <a14:backgroundMark x1="75256" y1="49540" x2="76197" y2="49863"/>
                                  <a14:backgroundMark x1="74891" y1="48389" x2="74891" y2="48389"/>
                                  <a14:backgroundMark x1="75399" y1="48443" x2="75399" y2="48443"/>
                                  <a14:backgroundMark x1="75689" y1="48334" x2="75689" y2="48334"/>
                                  <a14:backgroundMark x1="75109" y1="48280" x2="75109" y2="48280"/>
                                  <a14:backgroundMark x1="74601" y1="48334" x2="74601" y2="48334"/>
                                  <a14:backgroundMark x1="74891" y1="48334" x2="74891" y2="48334"/>
                                  <a14:backgroundMark x1="49927" y1="48662" x2="49927" y2="48662"/>
                                  <a14:backgroundMark x1="50218" y1="49372" x2="50218" y2="49372"/>
                                  <a14:backgroundMark x1="49347" y1="49645" x2="49347" y2="4964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5" t="38256" r="10310" b="44292"/>
                    <a:stretch/>
                  </pic:blipFill>
                  <pic:spPr bwMode="auto">
                    <a:xfrm>
                      <a:off x="0" y="0"/>
                      <a:ext cx="1294469" cy="49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D6960" w14:textId="77777777" w:rsidR="00643AF5" w:rsidRPr="001E1E13" w:rsidRDefault="00643AF5" w:rsidP="00643AF5">
      <w:pPr>
        <w:pStyle w:val="a3"/>
        <w:rPr>
          <w:rFonts w:ascii="TH SarabunIT๙" w:hAnsi="TH SarabunIT๙" w:cs="TH SarabunIT๙"/>
          <w:sz w:val="32"/>
          <w:szCs w:val="32"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1E1E13">
        <w:rPr>
          <w:rFonts w:ascii="TH SarabunIT๙" w:hAnsi="TH SarabunIT๙" w:cs="TH SarabunIT๙"/>
          <w:sz w:val="32"/>
          <w:szCs w:val="32"/>
        </w:rPr>
        <w:t>(</w:t>
      </w:r>
      <w:proofErr w:type="gramStart"/>
      <w:r w:rsidRPr="001E1E13">
        <w:rPr>
          <w:rFonts w:ascii="TH SarabunIT๙" w:hAnsi="TH SarabunIT๙" w:cs="TH SarabunIT๙" w:hint="cs"/>
          <w:sz w:val="32"/>
          <w:szCs w:val="32"/>
          <w:cs/>
        </w:rPr>
        <w:t xml:space="preserve">ภาวัต  </w:t>
      </w:r>
      <w:proofErr w:type="spellStart"/>
      <w:r w:rsidRPr="001E1E13">
        <w:rPr>
          <w:rFonts w:ascii="TH SarabunIT๙" w:hAnsi="TH SarabunIT๙" w:cs="TH SarabunIT๙" w:hint="cs"/>
          <w:sz w:val="32"/>
          <w:szCs w:val="32"/>
          <w:cs/>
        </w:rPr>
        <w:t>วรรธ</w:t>
      </w:r>
      <w:proofErr w:type="spellEnd"/>
      <w:r w:rsidRPr="001E1E13">
        <w:rPr>
          <w:rFonts w:ascii="TH SarabunIT๙" w:hAnsi="TH SarabunIT๙" w:cs="TH SarabunIT๙" w:hint="cs"/>
          <w:sz w:val="32"/>
          <w:szCs w:val="32"/>
          <w:cs/>
        </w:rPr>
        <w:t>สุภัทร</w:t>
      </w:r>
      <w:proofErr w:type="gramEnd"/>
      <w:r w:rsidRPr="001E1E13">
        <w:rPr>
          <w:rFonts w:ascii="TH SarabunIT๙" w:hAnsi="TH SarabunIT๙" w:cs="TH SarabunIT๙"/>
          <w:sz w:val="32"/>
          <w:szCs w:val="32"/>
          <w:cs/>
        </w:rPr>
        <w:t>)</w:t>
      </w:r>
    </w:p>
    <w:p w14:paraId="70F06216" w14:textId="77777777" w:rsidR="00643AF5" w:rsidRPr="001E1E13" w:rsidRDefault="00643AF5" w:rsidP="00643AF5">
      <w:pPr>
        <w:pStyle w:val="a3"/>
        <w:rPr>
          <w:rFonts w:ascii="TH SarabunIT๙" w:hAnsi="TH SarabunIT๙" w:cs="TH SarabunIT๙"/>
          <w:sz w:val="32"/>
          <w:szCs w:val="32"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1E1E13">
        <w:rPr>
          <w:rFonts w:ascii="TH SarabunIT๙" w:hAnsi="TH SarabunIT๙" w:cs="TH SarabunIT๙"/>
          <w:sz w:val="32"/>
          <w:szCs w:val="32"/>
          <w:cs/>
        </w:rPr>
        <w:t>ผู้กำกับการสถานีตำรวจนครบาลพระราชวัง</w:t>
      </w:r>
    </w:p>
    <w:p w14:paraId="50EFDA81" w14:textId="77777777" w:rsidR="00643AF5" w:rsidRPr="00643AF5" w:rsidRDefault="00643AF5" w:rsidP="00643AF5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4DE9061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CCC3C57" w14:textId="77777777" w:rsidR="00371B3D" w:rsidRDefault="00371B3D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C3B14D2" w14:textId="77777777" w:rsidR="00371B3D" w:rsidRDefault="00371B3D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10B7257" w14:textId="77777777" w:rsidR="00371B3D" w:rsidRDefault="00371B3D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33A8818" w14:textId="77777777" w:rsidR="00371B3D" w:rsidRDefault="00371B3D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F9F76A1" w14:textId="77777777" w:rsidR="00371B3D" w:rsidRDefault="00371B3D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9FF0254" w14:textId="77777777" w:rsidR="00371B3D" w:rsidRDefault="00371B3D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7B01F87" w14:textId="77777777" w:rsidR="00371B3D" w:rsidRDefault="00371B3D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F61F5C4" w14:textId="77777777" w:rsidR="00371B3D" w:rsidRDefault="00371B3D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F54E1C8" w14:textId="77777777" w:rsidR="00371B3D" w:rsidRDefault="00371B3D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45FF20F" w14:textId="77777777" w:rsidR="00371B3D" w:rsidRDefault="00371B3D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A1C06AE" w14:textId="77777777" w:rsidR="00371B3D" w:rsidRDefault="00371B3D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FF6CC99" w14:textId="77777777" w:rsidR="00371B3D" w:rsidRDefault="00371B3D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9C603DC" w14:textId="77777777" w:rsidR="00371B3D" w:rsidRDefault="00371B3D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3759C23" w14:textId="77777777" w:rsidR="00371B3D" w:rsidRDefault="00371B3D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21B527C" w14:textId="77777777" w:rsidR="00371B3D" w:rsidRDefault="00371B3D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53DDC5A" w14:textId="77777777" w:rsidR="00371B3D" w:rsidRDefault="00371B3D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1954E19" w14:textId="77777777" w:rsidR="00371B3D" w:rsidRDefault="00371B3D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1FE24F4" w14:textId="77777777" w:rsidR="00D83C74" w:rsidRDefault="00D83C74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92788D4" w14:textId="77777777" w:rsidR="00D83C74" w:rsidRDefault="00D83C74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5E63C14" w14:textId="77777777" w:rsidR="00D83C74" w:rsidRDefault="00D83C74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92B3936" w14:textId="1175904A" w:rsidR="00D83C74" w:rsidRDefault="00D83C74" w:rsidP="005A580F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78E43C2" wp14:editId="0A037B39">
            <wp:extent cx="5940425" cy="8394700"/>
            <wp:effectExtent l="0" t="0" r="3175" b="6350"/>
            <wp:docPr id="15869128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9792F" w14:textId="77777777" w:rsidR="00D83C74" w:rsidRDefault="00D83C74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D035548" w14:textId="77777777" w:rsidR="00D83C74" w:rsidRDefault="00D83C74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9FBA31B" w14:textId="77777777" w:rsidR="00D83C74" w:rsidRDefault="00D83C74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E6D0FC0" w14:textId="77777777" w:rsidR="00D83C74" w:rsidRDefault="00D83C74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08CF127" w14:textId="77777777" w:rsidR="00D83C74" w:rsidRDefault="00D83C74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A6E2264" w14:textId="77777777" w:rsidR="00D83C74" w:rsidRDefault="00D83C74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86EDAC7" w14:textId="2FD79E89" w:rsidR="00D83C74" w:rsidRDefault="00D83C74" w:rsidP="005A580F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18A3862" wp14:editId="7DE9B64C">
            <wp:extent cx="5940425" cy="8394700"/>
            <wp:effectExtent l="0" t="0" r="3175" b="6350"/>
            <wp:docPr id="103891826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A695B" w14:textId="77777777" w:rsidR="000E2237" w:rsidRDefault="000E2237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92B6F18" w14:textId="77777777" w:rsidR="000E2237" w:rsidRDefault="000E2237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5B31505" w14:textId="77777777" w:rsidR="000E2237" w:rsidRDefault="000E2237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CD82881" w14:textId="77777777" w:rsidR="000E2237" w:rsidRDefault="000E2237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8C21291" w14:textId="77777777" w:rsidR="000E2237" w:rsidRDefault="000E2237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DAEA6FF" w14:textId="77777777" w:rsidR="000E2237" w:rsidRDefault="000E2237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866F03D" w14:textId="77777777" w:rsidR="000E2237" w:rsidRDefault="000E2237" w:rsidP="000E2237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</w:rPr>
        <w:object w:dxaOrig="1935" w:dyaOrig="2040" w14:anchorId="4D4B2F6B">
          <v:shape id="_x0000_i1026" type="#_x0000_t75" style="width:96.75pt;height:102pt" o:ole="" fillcolor="window">
            <v:imagedata r:id="rId6" o:title=""/>
          </v:shape>
          <o:OLEObject Type="Embed" ProgID="MSDraw" ShapeID="_x0000_i1026" DrawAspect="Content" ObjectID="_1775557617" r:id="rId12">
            <o:FieldCodes>\* MERGEFORMAT</o:FieldCodes>
          </o:OLEObject>
        </w:object>
      </w:r>
    </w:p>
    <w:p w14:paraId="001B423C" w14:textId="77777777" w:rsidR="000E2237" w:rsidRDefault="000E2237" w:rsidP="000E2237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ประกาศสำนักงานตำรวจแห่งชาติ</w:t>
      </w:r>
    </w:p>
    <w:p w14:paraId="30C8A4C1" w14:textId="77777777" w:rsidR="000E2237" w:rsidRDefault="000E2237" w:rsidP="000E2237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เรื่อง ประกาศผู้ชนะการเสนอราคา จ้างทำความสะอาด โดยวิธีเฉพาะเจาะจง</w:t>
      </w:r>
    </w:p>
    <w:p w14:paraId="1C65595B" w14:textId="77777777" w:rsidR="000E2237" w:rsidRDefault="000E2237" w:rsidP="000E2237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*******</w:t>
      </w:r>
      <w:r>
        <w:rPr>
          <w:rFonts w:ascii="TH SarabunIT๙" w:hAnsi="TH SarabunIT๙" w:cs="TH SarabunIT๙" w:hint="cs"/>
          <w:cs/>
        </w:rPr>
        <w:t>******************</w:t>
      </w:r>
      <w:r>
        <w:rPr>
          <w:rFonts w:ascii="TH SarabunIT๙" w:hAnsi="TH SarabunIT๙" w:cs="TH SarabunIT๙"/>
        </w:rPr>
        <w:t>*********</w:t>
      </w:r>
    </w:p>
    <w:p w14:paraId="7721C6BB" w14:textId="77777777" w:rsidR="000E2237" w:rsidRDefault="000E2237" w:rsidP="000E223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ตามที่ สำนักงานตำรวจแห่งชาติ ได้มีโครงการ จ้างทำความสะอาด  โดยวิธีเฉพาะเจาะจง นั้น</w:t>
      </w:r>
    </w:p>
    <w:p w14:paraId="65D1E97E" w14:textId="77777777" w:rsidR="000E2237" w:rsidRDefault="000E2237" w:rsidP="000E2237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บริการทำความสะอาดอาคารและสำนักงานทั่วไป  จำนวน 1 รายการ ผู้ได้รับการคัดเลือก ได้แก่ น.ส.สด  พึ่งนุ่ม  โดยเสนอราคา เป็นเงินทั้งสิ้น ๑๐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๐๐๐.๐๐.- บาท (หนึ่งหมื่นบาทถ้วน) รวมภาษีมูลค่าเพิ่มและภาษีอื่น ค่าขนส่ง ค่าจดทะเบียน และค่าใช้จ่ายอื่น ๆ ทั้งปวง</w:t>
      </w:r>
    </w:p>
    <w:p w14:paraId="40F786D3" w14:textId="77777777" w:rsidR="000E2237" w:rsidRDefault="000E2237" w:rsidP="000E223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2FC36BF" w14:textId="77777777" w:rsidR="000E2237" w:rsidRDefault="000E2237" w:rsidP="000E2237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14:paraId="50CD4562" w14:textId="77777777" w:rsidR="000E2237" w:rsidRDefault="000E2237" w:rsidP="000E2237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 ณ วันที่  ๑  กุมภาพันธ์  พุทธศักราช ๒๕๖๗</w:t>
      </w:r>
    </w:p>
    <w:p w14:paraId="6DEB8E26" w14:textId="77777777" w:rsidR="000E2237" w:rsidRDefault="000E2237" w:rsidP="000E223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0B947F0" w14:textId="77777777" w:rsidR="000E2237" w:rsidRDefault="000E2237" w:rsidP="000E2237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พันตำรวจเอก  </w:t>
      </w:r>
      <w:r>
        <w:rPr>
          <w:noProof/>
          <w:sz w:val="32"/>
          <w:szCs w:val="32"/>
        </w:rPr>
        <w:drawing>
          <wp:inline distT="0" distB="0" distL="0" distR="0" wp14:anchorId="76807B94" wp14:editId="667FAF04">
            <wp:extent cx="1285875" cy="495300"/>
            <wp:effectExtent l="0" t="0" r="0" b="0"/>
            <wp:docPr id="4" name="รูปภาพ 2" descr="รูปภาพประกอบด้วย ข้อความ, ลายมือ, จดหมาย, เครื่องเขีย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รูปภาพประกอบด้วย ข้อความ, ลายมือ, จดหมาย, เครื่องเขีย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5" t="38255" r="10310" b="44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966AD" w14:textId="77777777" w:rsidR="000E2237" w:rsidRDefault="000E2237" w:rsidP="000E2237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ภาวัต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วรรธ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สุภัทร)</w:t>
      </w:r>
    </w:p>
    <w:p w14:paraId="06B4E64D" w14:textId="77777777" w:rsidR="000E2237" w:rsidRDefault="000E2237" w:rsidP="000E223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ผู้กำกับการสถานีตำรวจนครบาลพระราชวัง</w:t>
      </w:r>
    </w:p>
    <w:p w14:paraId="64F3C2AE" w14:textId="77777777" w:rsidR="000E2237" w:rsidRDefault="000E2237" w:rsidP="000E223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A5E189E" w14:textId="77777777" w:rsidR="000E2237" w:rsidRDefault="000E2237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343F223" w14:textId="77777777" w:rsidR="00371B3D" w:rsidRDefault="00371B3D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82DF46C" w14:textId="77777777" w:rsidR="00371B3D" w:rsidRDefault="00371B3D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8EB466B" w14:textId="77777777" w:rsidR="00371B3D" w:rsidRDefault="00371B3D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5584DC6" w14:textId="77777777" w:rsidR="00E018F9" w:rsidRDefault="00E018F9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0F52CD0" w14:textId="77777777" w:rsidR="00E018F9" w:rsidRDefault="00E018F9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AD06734" w14:textId="77777777" w:rsidR="00E018F9" w:rsidRDefault="00E018F9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EC72E81" w14:textId="77777777" w:rsidR="00E018F9" w:rsidRDefault="00E018F9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27F07AC" w14:textId="77777777" w:rsidR="00E018F9" w:rsidRDefault="00E018F9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92AF372" w14:textId="77777777" w:rsidR="00E018F9" w:rsidRDefault="00E018F9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E368ED8" w14:textId="77777777" w:rsidR="00E018F9" w:rsidRDefault="00E018F9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BB94C7D" w14:textId="77777777" w:rsidR="00E018F9" w:rsidRDefault="00E018F9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4C8C0AC" w14:textId="77777777" w:rsidR="00E018F9" w:rsidRDefault="00E018F9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BB31CA7" w14:textId="77777777" w:rsidR="00E018F9" w:rsidRDefault="00E018F9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4A97D56" w14:textId="77777777" w:rsidR="00E018F9" w:rsidRDefault="00E018F9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CDA8A1A" w14:textId="77777777" w:rsidR="00E018F9" w:rsidRDefault="00E018F9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2C8B624" w14:textId="77777777" w:rsidR="00E018F9" w:rsidRDefault="00E018F9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AEB9838" w14:textId="77777777" w:rsidR="00E018F9" w:rsidRDefault="00E018F9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4626D1C" w14:textId="77777777" w:rsidR="00E018F9" w:rsidRDefault="00E018F9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B4AC1C6" w14:textId="77777777" w:rsidR="00E018F9" w:rsidRDefault="00E018F9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569BE2C" w14:textId="77777777" w:rsidR="00E018F9" w:rsidRDefault="00E018F9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5C1FD2B" w14:textId="29B79150" w:rsidR="00E018F9" w:rsidRDefault="00E018F9" w:rsidP="005A580F">
      <w:pPr>
        <w:pStyle w:val="a3"/>
        <w:rPr>
          <w:rFonts w:ascii="TH SarabunIT๙" w:hAnsi="TH SarabunIT๙" w:cs="TH SarabunIT๙"/>
          <w:sz w:val="32"/>
          <w:szCs w:val="32"/>
        </w:rPr>
      </w:pPr>
      <w:r w:rsidRPr="003A5FCE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024E652F" wp14:editId="4E368B96">
            <wp:extent cx="5940425" cy="8394700"/>
            <wp:effectExtent l="0" t="0" r="3175" b="6350"/>
            <wp:docPr id="1235140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87F5A" w14:textId="77777777" w:rsidR="00E018F9" w:rsidRDefault="00E018F9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CDD1041" w14:textId="77777777" w:rsidR="00E018F9" w:rsidRDefault="00E018F9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8334070" w14:textId="77777777" w:rsidR="00E018F9" w:rsidRDefault="00E018F9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0F56C27" w14:textId="77777777" w:rsidR="00E018F9" w:rsidRDefault="00E018F9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411F7B9" w14:textId="77777777" w:rsidR="00E018F9" w:rsidRDefault="00E018F9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BDAA220" w14:textId="77777777" w:rsidR="00E018F9" w:rsidRDefault="00E018F9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94AFBBD" w14:textId="1010247F" w:rsidR="00E018F9" w:rsidRDefault="00E018F9" w:rsidP="005A580F">
      <w:pPr>
        <w:pStyle w:val="a3"/>
        <w:rPr>
          <w:rFonts w:ascii="TH SarabunIT๙" w:hAnsi="TH SarabunIT๙" w:cs="TH SarabunIT๙"/>
          <w:sz w:val="32"/>
          <w:szCs w:val="32"/>
        </w:rPr>
      </w:pPr>
      <w:r w:rsidRPr="003A5FCE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5654E617" wp14:editId="3CC00A0B">
            <wp:extent cx="5940425" cy="8394700"/>
            <wp:effectExtent l="0" t="0" r="3175" b="6350"/>
            <wp:docPr id="135803496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5C987" w14:textId="77777777" w:rsidR="00E018F9" w:rsidRDefault="00E018F9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12991DB" w14:textId="77777777" w:rsidR="00E018F9" w:rsidRDefault="00E018F9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516942B" w14:textId="77777777" w:rsidR="00E018F9" w:rsidRDefault="00E018F9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07B35FE" w14:textId="77777777" w:rsidR="00E018F9" w:rsidRDefault="00E018F9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2067135" w14:textId="77777777" w:rsidR="00E018F9" w:rsidRDefault="00E018F9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1F662F8" w14:textId="77777777" w:rsidR="00E018F9" w:rsidRDefault="00E018F9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1315558" w14:textId="2A35D9C3" w:rsidR="00E018F9" w:rsidRDefault="00E018F9" w:rsidP="005A580F">
      <w:pPr>
        <w:pStyle w:val="a3"/>
        <w:rPr>
          <w:rFonts w:ascii="TH SarabunIT๙" w:hAnsi="TH SarabunIT๙" w:cs="TH SarabunIT๙"/>
          <w:sz w:val="32"/>
          <w:szCs w:val="32"/>
        </w:rPr>
      </w:pPr>
      <w:r w:rsidRPr="003A5FCE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6EEFDD30" wp14:editId="0AA7E819">
            <wp:extent cx="5940425" cy="8394700"/>
            <wp:effectExtent l="0" t="0" r="3175" b="6350"/>
            <wp:docPr id="202640421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18F9" w:rsidSect="005F375A">
      <w:pgSz w:w="11907" w:h="16840" w:code="9"/>
      <w:pgMar w:top="567" w:right="1134" w:bottom="567" w:left="1418" w:header="567" w:footer="56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UPC"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462D3"/>
    <w:multiLevelType w:val="multilevel"/>
    <w:tmpl w:val="9C2A8422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000" w:hanging="1800"/>
      </w:pPr>
      <w:rPr>
        <w:rFonts w:hint="default"/>
      </w:rPr>
    </w:lvl>
  </w:abstractNum>
  <w:abstractNum w:abstractNumId="1" w15:restartNumberingAfterBreak="0">
    <w:nsid w:val="0C554801"/>
    <w:multiLevelType w:val="singleLevel"/>
    <w:tmpl w:val="3462222E"/>
    <w:lvl w:ilvl="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0EA75E41"/>
    <w:multiLevelType w:val="singleLevel"/>
    <w:tmpl w:val="6F00F192"/>
    <w:lvl w:ilvl="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13136550"/>
    <w:multiLevelType w:val="singleLevel"/>
    <w:tmpl w:val="DFCC1A18"/>
    <w:lvl w:ilvl="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 w15:restartNumberingAfterBreak="0">
    <w:nsid w:val="17F95259"/>
    <w:multiLevelType w:val="hybridMultilevel"/>
    <w:tmpl w:val="810E85FA"/>
    <w:lvl w:ilvl="0" w:tplc="B0449020"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DA57265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2B13448B"/>
    <w:multiLevelType w:val="singleLevel"/>
    <w:tmpl w:val="A25C0D40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7" w15:restartNumberingAfterBreak="0">
    <w:nsid w:val="2B2F5A6F"/>
    <w:multiLevelType w:val="singleLevel"/>
    <w:tmpl w:val="2D404FF8"/>
    <w:lvl w:ilvl="0">
      <w:start w:val="4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8" w15:restartNumberingAfterBreak="0">
    <w:nsid w:val="35BB7648"/>
    <w:multiLevelType w:val="singleLevel"/>
    <w:tmpl w:val="D09C771A"/>
    <w:lvl w:ilvl="0">
      <w:start w:val="2544"/>
      <w:numFmt w:val="decimal"/>
      <w:lvlText w:val="%1"/>
      <w:lvlJc w:val="left"/>
      <w:pPr>
        <w:tabs>
          <w:tab w:val="num" w:pos="1572"/>
        </w:tabs>
        <w:ind w:left="1572" w:hanging="1572"/>
      </w:pPr>
      <w:rPr>
        <w:rFonts w:hint="default"/>
      </w:rPr>
    </w:lvl>
  </w:abstractNum>
  <w:abstractNum w:abstractNumId="9" w15:restartNumberingAfterBreak="0">
    <w:nsid w:val="38FF60E8"/>
    <w:multiLevelType w:val="multilevel"/>
    <w:tmpl w:val="CFE8962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10" w15:restartNumberingAfterBreak="0">
    <w:nsid w:val="39221BB6"/>
    <w:multiLevelType w:val="singleLevel"/>
    <w:tmpl w:val="AEC08082"/>
    <w:lvl w:ilvl="0">
      <w:start w:val="19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</w:abstractNum>
  <w:abstractNum w:abstractNumId="11" w15:restartNumberingAfterBreak="0">
    <w:nsid w:val="39BD59C0"/>
    <w:multiLevelType w:val="hybridMultilevel"/>
    <w:tmpl w:val="23FA78E0"/>
    <w:lvl w:ilvl="0" w:tplc="9A867D22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D930237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3EC8429C"/>
    <w:multiLevelType w:val="multilevel"/>
    <w:tmpl w:val="2CB0C1D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14" w15:restartNumberingAfterBreak="0">
    <w:nsid w:val="3F8C1FEA"/>
    <w:multiLevelType w:val="singleLevel"/>
    <w:tmpl w:val="09A42744"/>
    <w:lvl w:ilvl="0">
      <w:start w:val="1"/>
      <w:numFmt w:val="decimal"/>
      <w:lvlText w:val="%1"/>
      <w:lvlJc w:val="left"/>
      <w:pPr>
        <w:tabs>
          <w:tab w:val="num" w:pos="4944"/>
        </w:tabs>
        <w:ind w:left="4944" w:hanging="624"/>
      </w:pPr>
      <w:rPr>
        <w:rFonts w:hint="default"/>
      </w:rPr>
    </w:lvl>
  </w:abstractNum>
  <w:abstractNum w:abstractNumId="15" w15:restartNumberingAfterBreak="0">
    <w:nsid w:val="482F75F2"/>
    <w:multiLevelType w:val="hybridMultilevel"/>
    <w:tmpl w:val="30661820"/>
    <w:lvl w:ilvl="0" w:tplc="CACECB1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49B317EF"/>
    <w:multiLevelType w:val="singleLevel"/>
    <w:tmpl w:val="B6D24326"/>
    <w:lvl w:ilvl="0">
      <w:start w:val="19"/>
      <w:numFmt w:val="bullet"/>
      <w:lvlText w:val="-"/>
      <w:lvlJc w:val="left"/>
      <w:pPr>
        <w:tabs>
          <w:tab w:val="num" w:pos="555"/>
        </w:tabs>
        <w:ind w:left="555" w:hanging="555"/>
      </w:pPr>
      <w:rPr>
        <w:rFonts w:hint="default"/>
      </w:rPr>
    </w:lvl>
  </w:abstractNum>
  <w:abstractNum w:abstractNumId="17" w15:restartNumberingAfterBreak="0">
    <w:nsid w:val="4DBF543C"/>
    <w:multiLevelType w:val="hybridMultilevel"/>
    <w:tmpl w:val="DAE40F86"/>
    <w:lvl w:ilvl="0" w:tplc="7062CB40">
      <w:start w:val="1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 w15:restartNumberingAfterBreak="0">
    <w:nsid w:val="5241595F"/>
    <w:multiLevelType w:val="singleLevel"/>
    <w:tmpl w:val="95B48EAE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9" w15:restartNumberingAfterBreak="0">
    <w:nsid w:val="54F2218C"/>
    <w:multiLevelType w:val="singleLevel"/>
    <w:tmpl w:val="4738A402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0" w15:restartNumberingAfterBreak="0">
    <w:nsid w:val="5BBC1364"/>
    <w:multiLevelType w:val="singleLevel"/>
    <w:tmpl w:val="0A2454CE"/>
    <w:lvl w:ilvl="0">
      <w:start w:val="6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1" w15:restartNumberingAfterBreak="0">
    <w:nsid w:val="65397FC1"/>
    <w:multiLevelType w:val="hybridMultilevel"/>
    <w:tmpl w:val="A7F61180"/>
    <w:lvl w:ilvl="0" w:tplc="E376CCF6">
      <w:start w:val="2"/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6B3808A4"/>
    <w:multiLevelType w:val="hybridMultilevel"/>
    <w:tmpl w:val="C86A0ACA"/>
    <w:lvl w:ilvl="0" w:tplc="69A0946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732F1E01"/>
    <w:multiLevelType w:val="singleLevel"/>
    <w:tmpl w:val="77FEEF4C"/>
    <w:lvl w:ilvl="0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4" w15:restartNumberingAfterBreak="0">
    <w:nsid w:val="7A487F4A"/>
    <w:multiLevelType w:val="singleLevel"/>
    <w:tmpl w:val="3A3448B0"/>
    <w:lvl w:ilvl="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 w16cid:durableId="1687050511">
    <w:abstractNumId w:val="18"/>
  </w:num>
  <w:num w:numId="2" w16cid:durableId="1826513457">
    <w:abstractNumId w:val="19"/>
  </w:num>
  <w:num w:numId="3" w16cid:durableId="1162427243">
    <w:abstractNumId w:val="6"/>
  </w:num>
  <w:num w:numId="4" w16cid:durableId="1844204416">
    <w:abstractNumId w:val="1"/>
  </w:num>
  <w:num w:numId="5" w16cid:durableId="581136258">
    <w:abstractNumId w:val="20"/>
  </w:num>
  <w:num w:numId="6" w16cid:durableId="752775614">
    <w:abstractNumId w:val="23"/>
  </w:num>
  <w:num w:numId="7" w16cid:durableId="925184988">
    <w:abstractNumId w:val="24"/>
  </w:num>
  <w:num w:numId="8" w16cid:durableId="371150817">
    <w:abstractNumId w:val="2"/>
  </w:num>
  <w:num w:numId="9" w16cid:durableId="368335865">
    <w:abstractNumId w:val="12"/>
  </w:num>
  <w:num w:numId="10" w16cid:durableId="1217595022">
    <w:abstractNumId w:val="5"/>
  </w:num>
  <w:num w:numId="11" w16cid:durableId="1305962780">
    <w:abstractNumId w:val="3"/>
  </w:num>
  <w:num w:numId="12" w16cid:durableId="1791239196">
    <w:abstractNumId w:val="8"/>
  </w:num>
  <w:num w:numId="13" w16cid:durableId="410811949">
    <w:abstractNumId w:val="14"/>
  </w:num>
  <w:num w:numId="14" w16cid:durableId="117533925">
    <w:abstractNumId w:val="10"/>
  </w:num>
  <w:num w:numId="15" w16cid:durableId="1443260283">
    <w:abstractNumId w:val="16"/>
  </w:num>
  <w:num w:numId="16" w16cid:durableId="1814130764">
    <w:abstractNumId w:val="7"/>
  </w:num>
  <w:num w:numId="17" w16cid:durableId="1943561930">
    <w:abstractNumId w:val="15"/>
  </w:num>
  <w:num w:numId="18" w16cid:durableId="1029454811">
    <w:abstractNumId w:val="9"/>
  </w:num>
  <w:num w:numId="19" w16cid:durableId="152336746">
    <w:abstractNumId w:val="0"/>
  </w:num>
  <w:num w:numId="20" w16cid:durableId="1894073826">
    <w:abstractNumId w:val="4"/>
  </w:num>
  <w:num w:numId="21" w16cid:durableId="1119684315">
    <w:abstractNumId w:val="13"/>
  </w:num>
  <w:num w:numId="22" w16cid:durableId="1608390930">
    <w:abstractNumId w:val="22"/>
  </w:num>
  <w:num w:numId="23" w16cid:durableId="1526601350">
    <w:abstractNumId w:val="17"/>
  </w:num>
  <w:num w:numId="24" w16cid:durableId="793789304">
    <w:abstractNumId w:val="21"/>
  </w:num>
  <w:num w:numId="25" w16cid:durableId="5636599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2DD"/>
    <w:rsid w:val="0000234A"/>
    <w:rsid w:val="00003300"/>
    <w:rsid w:val="00006231"/>
    <w:rsid w:val="00006F85"/>
    <w:rsid w:val="00011152"/>
    <w:rsid w:val="00014E94"/>
    <w:rsid w:val="00016FED"/>
    <w:rsid w:val="00025FFA"/>
    <w:rsid w:val="0003509F"/>
    <w:rsid w:val="00035F8A"/>
    <w:rsid w:val="00037281"/>
    <w:rsid w:val="000374E9"/>
    <w:rsid w:val="00040708"/>
    <w:rsid w:val="0004178B"/>
    <w:rsid w:val="000418D9"/>
    <w:rsid w:val="00041DFE"/>
    <w:rsid w:val="00043086"/>
    <w:rsid w:val="00044324"/>
    <w:rsid w:val="000453F1"/>
    <w:rsid w:val="000454AD"/>
    <w:rsid w:val="00050A50"/>
    <w:rsid w:val="000521DA"/>
    <w:rsid w:val="000521EA"/>
    <w:rsid w:val="00052AB0"/>
    <w:rsid w:val="00052AE0"/>
    <w:rsid w:val="000550A8"/>
    <w:rsid w:val="00062A3E"/>
    <w:rsid w:val="00064B0F"/>
    <w:rsid w:val="00067154"/>
    <w:rsid w:val="00070AA3"/>
    <w:rsid w:val="00070B15"/>
    <w:rsid w:val="00072C12"/>
    <w:rsid w:val="000748B6"/>
    <w:rsid w:val="000778E7"/>
    <w:rsid w:val="00080588"/>
    <w:rsid w:val="00080FF5"/>
    <w:rsid w:val="00083569"/>
    <w:rsid w:val="00086C84"/>
    <w:rsid w:val="000923B1"/>
    <w:rsid w:val="000929AC"/>
    <w:rsid w:val="00092BAD"/>
    <w:rsid w:val="0009354E"/>
    <w:rsid w:val="00095303"/>
    <w:rsid w:val="00097288"/>
    <w:rsid w:val="000A2377"/>
    <w:rsid w:val="000A5ED8"/>
    <w:rsid w:val="000A6DFD"/>
    <w:rsid w:val="000B0483"/>
    <w:rsid w:val="000B470D"/>
    <w:rsid w:val="000B582C"/>
    <w:rsid w:val="000B7A4A"/>
    <w:rsid w:val="000B7A8E"/>
    <w:rsid w:val="000C329A"/>
    <w:rsid w:val="000C628A"/>
    <w:rsid w:val="000C6567"/>
    <w:rsid w:val="000C6577"/>
    <w:rsid w:val="000C7135"/>
    <w:rsid w:val="000D330A"/>
    <w:rsid w:val="000D3AD0"/>
    <w:rsid w:val="000D4021"/>
    <w:rsid w:val="000E0A62"/>
    <w:rsid w:val="000E2237"/>
    <w:rsid w:val="000E66F1"/>
    <w:rsid w:val="000E76A3"/>
    <w:rsid w:val="000F1ABE"/>
    <w:rsid w:val="00103AB9"/>
    <w:rsid w:val="001056BF"/>
    <w:rsid w:val="001063E7"/>
    <w:rsid w:val="001120D3"/>
    <w:rsid w:val="00113445"/>
    <w:rsid w:val="001168F7"/>
    <w:rsid w:val="001172B3"/>
    <w:rsid w:val="0011749C"/>
    <w:rsid w:val="00121B84"/>
    <w:rsid w:val="00122ACC"/>
    <w:rsid w:val="00124762"/>
    <w:rsid w:val="0012595D"/>
    <w:rsid w:val="0012752E"/>
    <w:rsid w:val="001327E5"/>
    <w:rsid w:val="00135756"/>
    <w:rsid w:val="00137CA6"/>
    <w:rsid w:val="00140638"/>
    <w:rsid w:val="00140BC8"/>
    <w:rsid w:val="00140DCC"/>
    <w:rsid w:val="0014237D"/>
    <w:rsid w:val="00143682"/>
    <w:rsid w:val="001461BA"/>
    <w:rsid w:val="00147C2E"/>
    <w:rsid w:val="001518BE"/>
    <w:rsid w:val="00156A7E"/>
    <w:rsid w:val="00160352"/>
    <w:rsid w:val="00162384"/>
    <w:rsid w:val="00162A0A"/>
    <w:rsid w:val="0016362A"/>
    <w:rsid w:val="00165A8D"/>
    <w:rsid w:val="00170DEA"/>
    <w:rsid w:val="00171AB8"/>
    <w:rsid w:val="00171E9E"/>
    <w:rsid w:val="001731EA"/>
    <w:rsid w:val="00177DE2"/>
    <w:rsid w:val="00182850"/>
    <w:rsid w:val="00182D7C"/>
    <w:rsid w:val="001837E4"/>
    <w:rsid w:val="00185CB6"/>
    <w:rsid w:val="001905C4"/>
    <w:rsid w:val="0019156A"/>
    <w:rsid w:val="00192547"/>
    <w:rsid w:val="001930BA"/>
    <w:rsid w:val="0019324C"/>
    <w:rsid w:val="001956AE"/>
    <w:rsid w:val="00196217"/>
    <w:rsid w:val="00196969"/>
    <w:rsid w:val="00197085"/>
    <w:rsid w:val="0019733E"/>
    <w:rsid w:val="00197D61"/>
    <w:rsid w:val="001A0F02"/>
    <w:rsid w:val="001A12C5"/>
    <w:rsid w:val="001A2413"/>
    <w:rsid w:val="001A2D7B"/>
    <w:rsid w:val="001A6A8A"/>
    <w:rsid w:val="001A6FC7"/>
    <w:rsid w:val="001A70BC"/>
    <w:rsid w:val="001A7C11"/>
    <w:rsid w:val="001B100B"/>
    <w:rsid w:val="001B112C"/>
    <w:rsid w:val="001B1C49"/>
    <w:rsid w:val="001B7CDE"/>
    <w:rsid w:val="001C003E"/>
    <w:rsid w:val="001C20D8"/>
    <w:rsid w:val="001D0267"/>
    <w:rsid w:val="001D4410"/>
    <w:rsid w:val="001D5B09"/>
    <w:rsid w:val="001D62E7"/>
    <w:rsid w:val="001E1ADB"/>
    <w:rsid w:val="001E1E13"/>
    <w:rsid w:val="001E434F"/>
    <w:rsid w:val="001E693D"/>
    <w:rsid w:val="001F0CD7"/>
    <w:rsid w:val="001F30F5"/>
    <w:rsid w:val="001F44C6"/>
    <w:rsid w:val="001F4766"/>
    <w:rsid w:val="001F48E1"/>
    <w:rsid w:val="001F5917"/>
    <w:rsid w:val="001F5A93"/>
    <w:rsid w:val="001F5B38"/>
    <w:rsid w:val="00201FBE"/>
    <w:rsid w:val="0020346E"/>
    <w:rsid w:val="00206A97"/>
    <w:rsid w:val="00211BE4"/>
    <w:rsid w:val="00212A28"/>
    <w:rsid w:val="00212C08"/>
    <w:rsid w:val="00212FD0"/>
    <w:rsid w:val="00214E1E"/>
    <w:rsid w:val="002201B0"/>
    <w:rsid w:val="00220668"/>
    <w:rsid w:val="00221332"/>
    <w:rsid w:val="00221BB1"/>
    <w:rsid w:val="002254D1"/>
    <w:rsid w:val="00225B39"/>
    <w:rsid w:val="002264D7"/>
    <w:rsid w:val="00227F41"/>
    <w:rsid w:val="00232CCD"/>
    <w:rsid w:val="0023323B"/>
    <w:rsid w:val="00236483"/>
    <w:rsid w:val="00237AE4"/>
    <w:rsid w:val="0024035A"/>
    <w:rsid w:val="00240483"/>
    <w:rsid w:val="0024092F"/>
    <w:rsid w:val="00240CE5"/>
    <w:rsid w:val="0024188D"/>
    <w:rsid w:val="0024219B"/>
    <w:rsid w:val="0024579A"/>
    <w:rsid w:val="002462B6"/>
    <w:rsid w:val="00247BAA"/>
    <w:rsid w:val="00247CA6"/>
    <w:rsid w:val="0025182A"/>
    <w:rsid w:val="00252028"/>
    <w:rsid w:val="002524A5"/>
    <w:rsid w:val="00254444"/>
    <w:rsid w:val="0025496D"/>
    <w:rsid w:val="00261278"/>
    <w:rsid w:val="00261802"/>
    <w:rsid w:val="00265D49"/>
    <w:rsid w:val="0026601C"/>
    <w:rsid w:val="002711C7"/>
    <w:rsid w:val="00271FDF"/>
    <w:rsid w:val="00272B27"/>
    <w:rsid w:val="00272B91"/>
    <w:rsid w:val="002736C1"/>
    <w:rsid w:val="00273878"/>
    <w:rsid w:val="00275302"/>
    <w:rsid w:val="00281940"/>
    <w:rsid w:val="00282DB2"/>
    <w:rsid w:val="00283803"/>
    <w:rsid w:val="0028683B"/>
    <w:rsid w:val="00287E5C"/>
    <w:rsid w:val="002914BD"/>
    <w:rsid w:val="0029179E"/>
    <w:rsid w:val="00293148"/>
    <w:rsid w:val="002A5162"/>
    <w:rsid w:val="002B02A8"/>
    <w:rsid w:val="002B047D"/>
    <w:rsid w:val="002B0B1F"/>
    <w:rsid w:val="002B1BA5"/>
    <w:rsid w:val="002B5A16"/>
    <w:rsid w:val="002C19D8"/>
    <w:rsid w:val="002C2A71"/>
    <w:rsid w:val="002C6354"/>
    <w:rsid w:val="002C64B9"/>
    <w:rsid w:val="002D24D9"/>
    <w:rsid w:val="002D29A8"/>
    <w:rsid w:val="002D43A9"/>
    <w:rsid w:val="002E0B76"/>
    <w:rsid w:val="002E16A6"/>
    <w:rsid w:val="002E5EE6"/>
    <w:rsid w:val="002E650D"/>
    <w:rsid w:val="002E6927"/>
    <w:rsid w:val="002E7376"/>
    <w:rsid w:val="002E74F4"/>
    <w:rsid w:val="002F01F2"/>
    <w:rsid w:val="002F2A19"/>
    <w:rsid w:val="002F4205"/>
    <w:rsid w:val="00304ADB"/>
    <w:rsid w:val="00304CE2"/>
    <w:rsid w:val="00305EBA"/>
    <w:rsid w:val="003108EF"/>
    <w:rsid w:val="003113F6"/>
    <w:rsid w:val="00313B18"/>
    <w:rsid w:val="00313B32"/>
    <w:rsid w:val="003147A8"/>
    <w:rsid w:val="003164C8"/>
    <w:rsid w:val="00320173"/>
    <w:rsid w:val="00322D65"/>
    <w:rsid w:val="00322DB2"/>
    <w:rsid w:val="00323614"/>
    <w:rsid w:val="003236DE"/>
    <w:rsid w:val="0032631F"/>
    <w:rsid w:val="00326370"/>
    <w:rsid w:val="003263C7"/>
    <w:rsid w:val="00327ADD"/>
    <w:rsid w:val="00330D94"/>
    <w:rsid w:val="0033259C"/>
    <w:rsid w:val="0034092A"/>
    <w:rsid w:val="003416C8"/>
    <w:rsid w:val="00341A4A"/>
    <w:rsid w:val="00341BFA"/>
    <w:rsid w:val="00344F58"/>
    <w:rsid w:val="003461F7"/>
    <w:rsid w:val="00352DFA"/>
    <w:rsid w:val="00354A50"/>
    <w:rsid w:val="00355736"/>
    <w:rsid w:val="00356897"/>
    <w:rsid w:val="003616C3"/>
    <w:rsid w:val="00363E58"/>
    <w:rsid w:val="00365040"/>
    <w:rsid w:val="00365A52"/>
    <w:rsid w:val="00365C29"/>
    <w:rsid w:val="003673D1"/>
    <w:rsid w:val="00367E60"/>
    <w:rsid w:val="003701F5"/>
    <w:rsid w:val="003717CC"/>
    <w:rsid w:val="00371B3D"/>
    <w:rsid w:val="003803FB"/>
    <w:rsid w:val="003805BC"/>
    <w:rsid w:val="00380755"/>
    <w:rsid w:val="00382F68"/>
    <w:rsid w:val="003831C1"/>
    <w:rsid w:val="00387564"/>
    <w:rsid w:val="003933AD"/>
    <w:rsid w:val="0039567D"/>
    <w:rsid w:val="003958D6"/>
    <w:rsid w:val="00396905"/>
    <w:rsid w:val="00396EC7"/>
    <w:rsid w:val="003A06AA"/>
    <w:rsid w:val="003A100F"/>
    <w:rsid w:val="003A3EDE"/>
    <w:rsid w:val="003A514A"/>
    <w:rsid w:val="003A58E7"/>
    <w:rsid w:val="003A5B7A"/>
    <w:rsid w:val="003B3594"/>
    <w:rsid w:val="003B3768"/>
    <w:rsid w:val="003B503D"/>
    <w:rsid w:val="003B6FD0"/>
    <w:rsid w:val="003C525D"/>
    <w:rsid w:val="003D007B"/>
    <w:rsid w:val="003D2A4D"/>
    <w:rsid w:val="003D2F3F"/>
    <w:rsid w:val="003D4F45"/>
    <w:rsid w:val="003D72CD"/>
    <w:rsid w:val="003E2734"/>
    <w:rsid w:val="003F2157"/>
    <w:rsid w:val="003F41DD"/>
    <w:rsid w:val="003F4D73"/>
    <w:rsid w:val="00400987"/>
    <w:rsid w:val="004022A6"/>
    <w:rsid w:val="004028CA"/>
    <w:rsid w:val="00402AF8"/>
    <w:rsid w:val="004032EA"/>
    <w:rsid w:val="00403A81"/>
    <w:rsid w:val="00405586"/>
    <w:rsid w:val="0040701D"/>
    <w:rsid w:val="00411023"/>
    <w:rsid w:val="004114B7"/>
    <w:rsid w:val="00413329"/>
    <w:rsid w:val="0042165C"/>
    <w:rsid w:val="00422DB3"/>
    <w:rsid w:val="0042390B"/>
    <w:rsid w:val="004239B4"/>
    <w:rsid w:val="00426048"/>
    <w:rsid w:val="00426E7B"/>
    <w:rsid w:val="00427C26"/>
    <w:rsid w:val="00430036"/>
    <w:rsid w:val="00432931"/>
    <w:rsid w:val="004339BB"/>
    <w:rsid w:val="00441421"/>
    <w:rsid w:val="00441553"/>
    <w:rsid w:val="004435F3"/>
    <w:rsid w:val="00444B34"/>
    <w:rsid w:val="00445ABF"/>
    <w:rsid w:val="00447D14"/>
    <w:rsid w:val="00450B8A"/>
    <w:rsid w:val="00453470"/>
    <w:rsid w:val="00453CD2"/>
    <w:rsid w:val="0045670D"/>
    <w:rsid w:val="00462AC5"/>
    <w:rsid w:val="00463D28"/>
    <w:rsid w:val="00464FA0"/>
    <w:rsid w:val="00467A13"/>
    <w:rsid w:val="00472209"/>
    <w:rsid w:val="00475BA3"/>
    <w:rsid w:val="004763A2"/>
    <w:rsid w:val="004773EA"/>
    <w:rsid w:val="004777CC"/>
    <w:rsid w:val="00477927"/>
    <w:rsid w:val="004807C8"/>
    <w:rsid w:val="0048113C"/>
    <w:rsid w:val="004817C4"/>
    <w:rsid w:val="004818D1"/>
    <w:rsid w:val="00482664"/>
    <w:rsid w:val="004827BF"/>
    <w:rsid w:val="00485C52"/>
    <w:rsid w:val="004864D7"/>
    <w:rsid w:val="004872CE"/>
    <w:rsid w:val="0048757F"/>
    <w:rsid w:val="00487F04"/>
    <w:rsid w:val="004A3330"/>
    <w:rsid w:val="004A3F5F"/>
    <w:rsid w:val="004A46A4"/>
    <w:rsid w:val="004B1C14"/>
    <w:rsid w:val="004B40FA"/>
    <w:rsid w:val="004B5546"/>
    <w:rsid w:val="004B5F1B"/>
    <w:rsid w:val="004B7C58"/>
    <w:rsid w:val="004C0203"/>
    <w:rsid w:val="004C0E76"/>
    <w:rsid w:val="004C3AAE"/>
    <w:rsid w:val="004C4094"/>
    <w:rsid w:val="004C5FD4"/>
    <w:rsid w:val="004C6FED"/>
    <w:rsid w:val="004C7EBB"/>
    <w:rsid w:val="004D0249"/>
    <w:rsid w:val="004D1271"/>
    <w:rsid w:val="004D2AFF"/>
    <w:rsid w:val="004D379D"/>
    <w:rsid w:val="004D3841"/>
    <w:rsid w:val="004D72A4"/>
    <w:rsid w:val="004D7AC1"/>
    <w:rsid w:val="004E0843"/>
    <w:rsid w:val="004E08FD"/>
    <w:rsid w:val="004E1E8B"/>
    <w:rsid w:val="004E2915"/>
    <w:rsid w:val="004E5A9D"/>
    <w:rsid w:val="004E5CEB"/>
    <w:rsid w:val="004E7A1F"/>
    <w:rsid w:val="004F1E49"/>
    <w:rsid w:val="004F2C3B"/>
    <w:rsid w:val="004F3226"/>
    <w:rsid w:val="004F4156"/>
    <w:rsid w:val="004F629B"/>
    <w:rsid w:val="004F72A9"/>
    <w:rsid w:val="004F7BC0"/>
    <w:rsid w:val="00501A19"/>
    <w:rsid w:val="005024DF"/>
    <w:rsid w:val="00506CD3"/>
    <w:rsid w:val="00512CF2"/>
    <w:rsid w:val="00513B05"/>
    <w:rsid w:val="0051693B"/>
    <w:rsid w:val="00517509"/>
    <w:rsid w:val="005206B5"/>
    <w:rsid w:val="00521885"/>
    <w:rsid w:val="00527D41"/>
    <w:rsid w:val="0053015F"/>
    <w:rsid w:val="00530F96"/>
    <w:rsid w:val="0053220B"/>
    <w:rsid w:val="00533438"/>
    <w:rsid w:val="0053563C"/>
    <w:rsid w:val="005362A7"/>
    <w:rsid w:val="005366F2"/>
    <w:rsid w:val="005372CB"/>
    <w:rsid w:val="0053757E"/>
    <w:rsid w:val="00542D43"/>
    <w:rsid w:val="00543AC4"/>
    <w:rsid w:val="00544CA3"/>
    <w:rsid w:val="00545085"/>
    <w:rsid w:val="0054613E"/>
    <w:rsid w:val="005465C5"/>
    <w:rsid w:val="00551002"/>
    <w:rsid w:val="00553931"/>
    <w:rsid w:val="00556F62"/>
    <w:rsid w:val="00561AF2"/>
    <w:rsid w:val="00562032"/>
    <w:rsid w:val="00566EC8"/>
    <w:rsid w:val="00567768"/>
    <w:rsid w:val="00572A1B"/>
    <w:rsid w:val="00572C57"/>
    <w:rsid w:val="00573B4F"/>
    <w:rsid w:val="00573DA1"/>
    <w:rsid w:val="00574C9A"/>
    <w:rsid w:val="00575144"/>
    <w:rsid w:val="00581126"/>
    <w:rsid w:val="0058197F"/>
    <w:rsid w:val="00582066"/>
    <w:rsid w:val="00583A17"/>
    <w:rsid w:val="00583D75"/>
    <w:rsid w:val="00586CC5"/>
    <w:rsid w:val="00592CEF"/>
    <w:rsid w:val="00593210"/>
    <w:rsid w:val="005943E3"/>
    <w:rsid w:val="005962AD"/>
    <w:rsid w:val="005A07FC"/>
    <w:rsid w:val="005A0C3B"/>
    <w:rsid w:val="005A1EE3"/>
    <w:rsid w:val="005A44E7"/>
    <w:rsid w:val="005A4F13"/>
    <w:rsid w:val="005A580F"/>
    <w:rsid w:val="005B1E11"/>
    <w:rsid w:val="005B2719"/>
    <w:rsid w:val="005B37D2"/>
    <w:rsid w:val="005B5D00"/>
    <w:rsid w:val="005B7CFE"/>
    <w:rsid w:val="005C0CDC"/>
    <w:rsid w:val="005C198B"/>
    <w:rsid w:val="005C51E9"/>
    <w:rsid w:val="005D4EA2"/>
    <w:rsid w:val="005D598D"/>
    <w:rsid w:val="005D7B3B"/>
    <w:rsid w:val="005E3E8E"/>
    <w:rsid w:val="005E46BA"/>
    <w:rsid w:val="005E53F4"/>
    <w:rsid w:val="005E679A"/>
    <w:rsid w:val="005F375A"/>
    <w:rsid w:val="005F5130"/>
    <w:rsid w:val="005F5686"/>
    <w:rsid w:val="00601996"/>
    <w:rsid w:val="00606FB4"/>
    <w:rsid w:val="00607064"/>
    <w:rsid w:val="00607ADD"/>
    <w:rsid w:val="00610418"/>
    <w:rsid w:val="006117C6"/>
    <w:rsid w:val="00612161"/>
    <w:rsid w:val="00613791"/>
    <w:rsid w:val="00614C8C"/>
    <w:rsid w:val="006210C2"/>
    <w:rsid w:val="00624757"/>
    <w:rsid w:val="00625306"/>
    <w:rsid w:val="00625DD1"/>
    <w:rsid w:val="00626CCF"/>
    <w:rsid w:val="0062718F"/>
    <w:rsid w:val="0062758A"/>
    <w:rsid w:val="006301B8"/>
    <w:rsid w:val="00630F7B"/>
    <w:rsid w:val="00631D21"/>
    <w:rsid w:val="006320EA"/>
    <w:rsid w:val="00635B98"/>
    <w:rsid w:val="00637D60"/>
    <w:rsid w:val="00641AA4"/>
    <w:rsid w:val="00643AF5"/>
    <w:rsid w:val="0064425C"/>
    <w:rsid w:val="00644E23"/>
    <w:rsid w:val="00652866"/>
    <w:rsid w:val="006538C6"/>
    <w:rsid w:val="00654298"/>
    <w:rsid w:val="00660550"/>
    <w:rsid w:val="00660E2E"/>
    <w:rsid w:val="006647EF"/>
    <w:rsid w:val="00666686"/>
    <w:rsid w:val="00667A5F"/>
    <w:rsid w:val="00671B2E"/>
    <w:rsid w:val="00671B71"/>
    <w:rsid w:val="0067361C"/>
    <w:rsid w:val="00675707"/>
    <w:rsid w:val="00676CB6"/>
    <w:rsid w:val="00681099"/>
    <w:rsid w:val="006811CD"/>
    <w:rsid w:val="0068360B"/>
    <w:rsid w:val="00683F33"/>
    <w:rsid w:val="00686E5F"/>
    <w:rsid w:val="00686F28"/>
    <w:rsid w:val="006870F6"/>
    <w:rsid w:val="00691CC0"/>
    <w:rsid w:val="00692C03"/>
    <w:rsid w:val="00693658"/>
    <w:rsid w:val="006949B0"/>
    <w:rsid w:val="006959A6"/>
    <w:rsid w:val="006B0397"/>
    <w:rsid w:val="006B0A0A"/>
    <w:rsid w:val="006B0BAF"/>
    <w:rsid w:val="006B4B9E"/>
    <w:rsid w:val="006B6FB9"/>
    <w:rsid w:val="006B7434"/>
    <w:rsid w:val="006C0A40"/>
    <w:rsid w:val="006C0B59"/>
    <w:rsid w:val="006C16E9"/>
    <w:rsid w:val="006C2732"/>
    <w:rsid w:val="006C4580"/>
    <w:rsid w:val="006C4AB6"/>
    <w:rsid w:val="006C50F3"/>
    <w:rsid w:val="006C571C"/>
    <w:rsid w:val="006C5DD5"/>
    <w:rsid w:val="006C75DC"/>
    <w:rsid w:val="006D116F"/>
    <w:rsid w:val="006D12DD"/>
    <w:rsid w:val="006D2270"/>
    <w:rsid w:val="006D404E"/>
    <w:rsid w:val="006D55EC"/>
    <w:rsid w:val="006D7474"/>
    <w:rsid w:val="006E34DE"/>
    <w:rsid w:val="006E63FD"/>
    <w:rsid w:val="006F2006"/>
    <w:rsid w:val="006F4573"/>
    <w:rsid w:val="006F4656"/>
    <w:rsid w:val="006F5687"/>
    <w:rsid w:val="0070002D"/>
    <w:rsid w:val="00700264"/>
    <w:rsid w:val="0070203B"/>
    <w:rsid w:val="00705343"/>
    <w:rsid w:val="00705E67"/>
    <w:rsid w:val="00711172"/>
    <w:rsid w:val="0071276C"/>
    <w:rsid w:val="007129CB"/>
    <w:rsid w:val="00716BE8"/>
    <w:rsid w:val="00717A91"/>
    <w:rsid w:val="00721155"/>
    <w:rsid w:val="00722A69"/>
    <w:rsid w:val="00723E08"/>
    <w:rsid w:val="00724BC4"/>
    <w:rsid w:val="007250EC"/>
    <w:rsid w:val="0073047F"/>
    <w:rsid w:val="00732DD1"/>
    <w:rsid w:val="007350FC"/>
    <w:rsid w:val="00740A0F"/>
    <w:rsid w:val="00743348"/>
    <w:rsid w:val="00744AA8"/>
    <w:rsid w:val="00747543"/>
    <w:rsid w:val="00750EB5"/>
    <w:rsid w:val="00750F02"/>
    <w:rsid w:val="007534B4"/>
    <w:rsid w:val="00753B65"/>
    <w:rsid w:val="00753CAB"/>
    <w:rsid w:val="00753EE3"/>
    <w:rsid w:val="007609B5"/>
    <w:rsid w:val="00761761"/>
    <w:rsid w:val="00763401"/>
    <w:rsid w:val="007641AC"/>
    <w:rsid w:val="00775911"/>
    <w:rsid w:val="00775ADF"/>
    <w:rsid w:val="00776BDF"/>
    <w:rsid w:val="00783AE6"/>
    <w:rsid w:val="00783DCB"/>
    <w:rsid w:val="007841D9"/>
    <w:rsid w:val="00784DF0"/>
    <w:rsid w:val="00790A09"/>
    <w:rsid w:val="0079126C"/>
    <w:rsid w:val="00792F19"/>
    <w:rsid w:val="00793CE6"/>
    <w:rsid w:val="00793FBE"/>
    <w:rsid w:val="007A2A99"/>
    <w:rsid w:val="007B17A0"/>
    <w:rsid w:val="007B5442"/>
    <w:rsid w:val="007B5618"/>
    <w:rsid w:val="007B5978"/>
    <w:rsid w:val="007B5BE7"/>
    <w:rsid w:val="007B6ECC"/>
    <w:rsid w:val="007C03C1"/>
    <w:rsid w:val="007C153B"/>
    <w:rsid w:val="007C1973"/>
    <w:rsid w:val="007C2546"/>
    <w:rsid w:val="007C46CF"/>
    <w:rsid w:val="007C7010"/>
    <w:rsid w:val="007C7893"/>
    <w:rsid w:val="007D0903"/>
    <w:rsid w:val="007D2968"/>
    <w:rsid w:val="007D35D9"/>
    <w:rsid w:val="007D637D"/>
    <w:rsid w:val="007D67D0"/>
    <w:rsid w:val="007E0A3C"/>
    <w:rsid w:val="007E0D88"/>
    <w:rsid w:val="007E6C8A"/>
    <w:rsid w:val="007F07A3"/>
    <w:rsid w:val="007F215A"/>
    <w:rsid w:val="007F2FA9"/>
    <w:rsid w:val="007F37C7"/>
    <w:rsid w:val="007F3900"/>
    <w:rsid w:val="007F6EA0"/>
    <w:rsid w:val="00800002"/>
    <w:rsid w:val="008003D1"/>
    <w:rsid w:val="00801DCA"/>
    <w:rsid w:val="00804FE8"/>
    <w:rsid w:val="0080663B"/>
    <w:rsid w:val="00807620"/>
    <w:rsid w:val="00811242"/>
    <w:rsid w:val="008114F9"/>
    <w:rsid w:val="00813CCF"/>
    <w:rsid w:val="0081476C"/>
    <w:rsid w:val="00814AF7"/>
    <w:rsid w:val="0081663A"/>
    <w:rsid w:val="008167A7"/>
    <w:rsid w:val="00823A64"/>
    <w:rsid w:val="00825A9A"/>
    <w:rsid w:val="00826647"/>
    <w:rsid w:val="00826CD5"/>
    <w:rsid w:val="0082789F"/>
    <w:rsid w:val="008304AE"/>
    <w:rsid w:val="00830DAF"/>
    <w:rsid w:val="0083227C"/>
    <w:rsid w:val="0083243F"/>
    <w:rsid w:val="00833102"/>
    <w:rsid w:val="00833E80"/>
    <w:rsid w:val="00834ACE"/>
    <w:rsid w:val="00836437"/>
    <w:rsid w:val="0084151E"/>
    <w:rsid w:val="00841F3D"/>
    <w:rsid w:val="0085222D"/>
    <w:rsid w:val="008549BB"/>
    <w:rsid w:val="008569E8"/>
    <w:rsid w:val="00856A21"/>
    <w:rsid w:val="00857525"/>
    <w:rsid w:val="00864EE1"/>
    <w:rsid w:val="008665DB"/>
    <w:rsid w:val="008707D9"/>
    <w:rsid w:val="00870D2E"/>
    <w:rsid w:val="00870EE8"/>
    <w:rsid w:val="00872F3B"/>
    <w:rsid w:val="00874690"/>
    <w:rsid w:val="00875328"/>
    <w:rsid w:val="00880AAC"/>
    <w:rsid w:val="00881DEA"/>
    <w:rsid w:val="008823DC"/>
    <w:rsid w:val="008829DB"/>
    <w:rsid w:val="00883B81"/>
    <w:rsid w:val="00884604"/>
    <w:rsid w:val="00884A16"/>
    <w:rsid w:val="008863D7"/>
    <w:rsid w:val="00890A39"/>
    <w:rsid w:val="00891A61"/>
    <w:rsid w:val="00892789"/>
    <w:rsid w:val="00892AA9"/>
    <w:rsid w:val="0089390C"/>
    <w:rsid w:val="008A0327"/>
    <w:rsid w:val="008A2AD0"/>
    <w:rsid w:val="008B188A"/>
    <w:rsid w:val="008B7099"/>
    <w:rsid w:val="008C0252"/>
    <w:rsid w:val="008C1AB8"/>
    <w:rsid w:val="008C3E4B"/>
    <w:rsid w:val="008C7333"/>
    <w:rsid w:val="008D1CDC"/>
    <w:rsid w:val="008D2238"/>
    <w:rsid w:val="008D27E6"/>
    <w:rsid w:val="008D2D4A"/>
    <w:rsid w:val="008D5062"/>
    <w:rsid w:val="008D5C53"/>
    <w:rsid w:val="008D5D6E"/>
    <w:rsid w:val="008E12ED"/>
    <w:rsid w:val="008E7AFA"/>
    <w:rsid w:val="008F00D4"/>
    <w:rsid w:val="008F047D"/>
    <w:rsid w:val="008F45C1"/>
    <w:rsid w:val="008F54AB"/>
    <w:rsid w:val="008F58B0"/>
    <w:rsid w:val="008F620B"/>
    <w:rsid w:val="009029DD"/>
    <w:rsid w:val="00903D36"/>
    <w:rsid w:val="00904B10"/>
    <w:rsid w:val="00911733"/>
    <w:rsid w:val="00911C3D"/>
    <w:rsid w:val="00917286"/>
    <w:rsid w:val="00917658"/>
    <w:rsid w:val="00917BCC"/>
    <w:rsid w:val="00925809"/>
    <w:rsid w:val="00927D39"/>
    <w:rsid w:val="00930832"/>
    <w:rsid w:val="00931609"/>
    <w:rsid w:val="00931ECC"/>
    <w:rsid w:val="0093498A"/>
    <w:rsid w:val="00936240"/>
    <w:rsid w:val="00943B5A"/>
    <w:rsid w:val="00945B4A"/>
    <w:rsid w:val="00945B5D"/>
    <w:rsid w:val="00945FB3"/>
    <w:rsid w:val="009465A1"/>
    <w:rsid w:val="009516A4"/>
    <w:rsid w:val="00951D79"/>
    <w:rsid w:val="009544BF"/>
    <w:rsid w:val="00954AFF"/>
    <w:rsid w:val="009573F9"/>
    <w:rsid w:val="00960ED3"/>
    <w:rsid w:val="00972188"/>
    <w:rsid w:val="0097574B"/>
    <w:rsid w:val="00975FBA"/>
    <w:rsid w:val="00977481"/>
    <w:rsid w:val="00977E8D"/>
    <w:rsid w:val="00985192"/>
    <w:rsid w:val="009858B0"/>
    <w:rsid w:val="00990F70"/>
    <w:rsid w:val="009914D7"/>
    <w:rsid w:val="00991BC6"/>
    <w:rsid w:val="00993A1A"/>
    <w:rsid w:val="0099498B"/>
    <w:rsid w:val="00994CEA"/>
    <w:rsid w:val="00994D9A"/>
    <w:rsid w:val="00996257"/>
    <w:rsid w:val="009A34F8"/>
    <w:rsid w:val="009A39FA"/>
    <w:rsid w:val="009A67B2"/>
    <w:rsid w:val="009B5211"/>
    <w:rsid w:val="009B635A"/>
    <w:rsid w:val="009B6ED5"/>
    <w:rsid w:val="009C2EF0"/>
    <w:rsid w:val="009C451B"/>
    <w:rsid w:val="009C4582"/>
    <w:rsid w:val="009C6587"/>
    <w:rsid w:val="009D2392"/>
    <w:rsid w:val="009D6536"/>
    <w:rsid w:val="009D7343"/>
    <w:rsid w:val="009D7BED"/>
    <w:rsid w:val="009E0A15"/>
    <w:rsid w:val="009E1231"/>
    <w:rsid w:val="009E1F2E"/>
    <w:rsid w:val="009E2773"/>
    <w:rsid w:val="009E33F6"/>
    <w:rsid w:val="009E5556"/>
    <w:rsid w:val="009E5A74"/>
    <w:rsid w:val="009F0A4E"/>
    <w:rsid w:val="009F164D"/>
    <w:rsid w:val="009F23B6"/>
    <w:rsid w:val="009F3FF3"/>
    <w:rsid w:val="009F55E1"/>
    <w:rsid w:val="009F6595"/>
    <w:rsid w:val="009F7E5B"/>
    <w:rsid w:val="00A00C8C"/>
    <w:rsid w:val="00A00D87"/>
    <w:rsid w:val="00A03026"/>
    <w:rsid w:val="00A040EB"/>
    <w:rsid w:val="00A058FE"/>
    <w:rsid w:val="00A05D92"/>
    <w:rsid w:val="00A109AC"/>
    <w:rsid w:val="00A13ECC"/>
    <w:rsid w:val="00A21843"/>
    <w:rsid w:val="00A24FF5"/>
    <w:rsid w:val="00A262B5"/>
    <w:rsid w:val="00A278C2"/>
    <w:rsid w:val="00A32640"/>
    <w:rsid w:val="00A363C7"/>
    <w:rsid w:val="00A40080"/>
    <w:rsid w:val="00A52EC7"/>
    <w:rsid w:val="00A52F0A"/>
    <w:rsid w:val="00A5415A"/>
    <w:rsid w:val="00A6084E"/>
    <w:rsid w:val="00A60A04"/>
    <w:rsid w:val="00A646F6"/>
    <w:rsid w:val="00A66AC0"/>
    <w:rsid w:val="00A71314"/>
    <w:rsid w:val="00A72F62"/>
    <w:rsid w:val="00A752B1"/>
    <w:rsid w:val="00A80C84"/>
    <w:rsid w:val="00A82964"/>
    <w:rsid w:val="00A83193"/>
    <w:rsid w:val="00A85B32"/>
    <w:rsid w:val="00A867DE"/>
    <w:rsid w:val="00A8765E"/>
    <w:rsid w:val="00A876A7"/>
    <w:rsid w:val="00A90DD4"/>
    <w:rsid w:val="00A91F74"/>
    <w:rsid w:val="00A925E9"/>
    <w:rsid w:val="00A92B39"/>
    <w:rsid w:val="00A92D8E"/>
    <w:rsid w:val="00A93203"/>
    <w:rsid w:val="00A951FB"/>
    <w:rsid w:val="00A95DA3"/>
    <w:rsid w:val="00A96852"/>
    <w:rsid w:val="00A97B08"/>
    <w:rsid w:val="00AA4ADB"/>
    <w:rsid w:val="00AA4EF2"/>
    <w:rsid w:val="00AA6348"/>
    <w:rsid w:val="00AA688E"/>
    <w:rsid w:val="00AA736D"/>
    <w:rsid w:val="00AB1F2E"/>
    <w:rsid w:val="00AB437C"/>
    <w:rsid w:val="00AC115E"/>
    <w:rsid w:val="00AC31D0"/>
    <w:rsid w:val="00AC5190"/>
    <w:rsid w:val="00AC66C6"/>
    <w:rsid w:val="00AC776E"/>
    <w:rsid w:val="00AD1049"/>
    <w:rsid w:val="00AD1805"/>
    <w:rsid w:val="00AD3D7A"/>
    <w:rsid w:val="00AD53D5"/>
    <w:rsid w:val="00AD6580"/>
    <w:rsid w:val="00AE3AB0"/>
    <w:rsid w:val="00AE3B46"/>
    <w:rsid w:val="00AE3DE3"/>
    <w:rsid w:val="00AE5FC6"/>
    <w:rsid w:val="00AF2FE9"/>
    <w:rsid w:val="00AF3ED7"/>
    <w:rsid w:val="00AF539E"/>
    <w:rsid w:val="00B00AEB"/>
    <w:rsid w:val="00B00F72"/>
    <w:rsid w:val="00B078FE"/>
    <w:rsid w:val="00B14532"/>
    <w:rsid w:val="00B16CA0"/>
    <w:rsid w:val="00B200D7"/>
    <w:rsid w:val="00B21BD1"/>
    <w:rsid w:val="00B2482A"/>
    <w:rsid w:val="00B30951"/>
    <w:rsid w:val="00B30F52"/>
    <w:rsid w:val="00B34FF4"/>
    <w:rsid w:val="00B3632A"/>
    <w:rsid w:val="00B368B7"/>
    <w:rsid w:val="00B40334"/>
    <w:rsid w:val="00B44D38"/>
    <w:rsid w:val="00B46AB8"/>
    <w:rsid w:val="00B5287D"/>
    <w:rsid w:val="00B544BC"/>
    <w:rsid w:val="00B54E23"/>
    <w:rsid w:val="00B61677"/>
    <w:rsid w:val="00B62E22"/>
    <w:rsid w:val="00B63835"/>
    <w:rsid w:val="00B63DFC"/>
    <w:rsid w:val="00B641FF"/>
    <w:rsid w:val="00B65350"/>
    <w:rsid w:val="00B667DF"/>
    <w:rsid w:val="00B673C2"/>
    <w:rsid w:val="00B67964"/>
    <w:rsid w:val="00B74F8F"/>
    <w:rsid w:val="00B753D0"/>
    <w:rsid w:val="00B75C1E"/>
    <w:rsid w:val="00B76DF8"/>
    <w:rsid w:val="00B77415"/>
    <w:rsid w:val="00B77C3E"/>
    <w:rsid w:val="00B801F3"/>
    <w:rsid w:val="00B815F5"/>
    <w:rsid w:val="00B81AE1"/>
    <w:rsid w:val="00B81B79"/>
    <w:rsid w:val="00B829AA"/>
    <w:rsid w:val="00B82CE1"/>
    <w:rsid w:val="00B84BC7"/>
    <w:rsid w:val="00B861D3"/>
    <w:rsid w:val="00B90211"/>
    <w:rsid w:val="00B90F47"/>
    <w:rsid w:val="00B91B97"/>
    <w:rsid w:val="00B96D3D"/>
    <w:rsid w:val="00BA042F"/>
    <w:rsid w:val="00BA1834"/>
    <w:rsid w:val="00BA2F5C"/>
    <w:rsid w:val="00BA3466"/>
    <w:rsid w:val="00BA3AD4"/>
    <w:rsid w:val="00BA3BA8"/>
    <w:rsid w:val="00BA4191"/>
    <w:rsid w:val="00BA7056"/>
    <w:rsid w:val="00BA7ADB"/>
    <w:rsid w:val="00BB1101"/>
    <w:rsid w:val="00BB5F21"/>
    <w:rsid w:val="00BB6FC1"/>
    <w:rsid w:val="00BB7127"/>
    <w:rsid w:val="00BB76DC"/>
    <w:rsid w:val="00BC0173"/>
    <w:rsid w:val="00BC094F"/>
    <w:rsid w:val="00BC147F"/>
    <w:rsid w:val="00BC17AC"/>
    <w:rsid w:val="00BC20BC"/>
    <w:rsid w:val="00BC5363"/>
    <w:rsid w:val="00BC7756"/>
    <w:rsid w:val="00BD1F70"/>
    <w:rsid w:val="00BD3ED0"/>
    <w:rsid w:val="00BD5542"/>
    <w:rsid w:val="00BE0820"/>
    <w:rsid w:val="00BE41F4"/>
    <w:rsid w:val="00BE4472"/>
    <w:rsid w:val="00BE5774"/>
    <w:rsid w:val="00BE63E4"/>
    <w:rsid w:val="00BE750C"/>
    <w:rsid w:val="00BF0092"/>
    <w:rsid w:val="00BF1397"/>
    <w:rsid w:val="00BF20F4"/>
    <w:rsid w:val="00BF3E5D"/>
    <w:rsid w:val="00BF46EB"/>
    <w:rsid w:val="00BF5280"/>
    <w:rsid w:val="00BF532E"/>
    <w:rsid w:val="00BF55FA"/>
    <w:rsid w:val="00BF5A2A"/>
    <w:rsid w:val="00C0031F"/>
    <w:rsid w:val="00C05651"/>
    <w:rsid w:val="00C06534"/>
    <w:rsid w:val="00C07394"/>
    <w:rsid w:val="00C12099"/>
    <w:rsid w:val="00C1324E"/>
    <w:rsid w:val="00C140AD"/>
    <w:rsid w:val="00C173BD"/>
    <w:rsid w:val="00C1751C"/>
    <w:rsid w:val="00C17762"/>
    <w:rsid w:val="00C17ED2"/>
    <w:rsid w:val="00C23221"/>
    <w:rsid w:val="00C23447"/>
    <w:rsid w:val="00C235D1"/>
    <w:rsid w:val="00C236BE"/>
    <w:rsid w:val="00C25277"/>
    <w:rsid w:val="00C27969"/>
    <w:rsid w:val="00C32E33"/>
    <w:rsid w:val="00C35046"/>
    <w:rsid w:val="00C37CED"/>
    <w:rsid w:val="00C41A92"/>
    <w:rsid w:val="00C427D2"/>
    <w:rsid w:val="00C42D7A"/>
    <w:rsid w:val="00C43E78"/>
    <w:rsid w:val="00C43F62"/>
    <w:rsid w:val="00C4598E"/>
    <w:rsid w:val="00C46C60"/>
    <w:rsid w:val="00C507B8"/>
    <w:rsid w:val="00C52A7F"/>
    <w:rsid w:val="00C52ABC"/>
    <w:rsid w:val="00C53FF1"/>
    <w:rsid w:val="00C54CDA"/>
    <w:rsid w:val="00C55709"/>
    <w:rsid w:val="00C557A9"/>
    <w:rsid w:val="00C60540"/>
    <w:rsid w:val="00C60AFE"/>
    <w:rsid w:val="00C6157A"/>
    <w:rsid w:val="00C63B90"/>
    <w:rsid w:val="00C658C0"/>
    <w:rsid w:val="00C675EE"/>
    <w:rsid w:val="00C67963"/>
    <w:rsid w:val="00C70C4D"/>
    <w:rsid w:val="00C73FFE"/>
    <w:rsid w:val="00C75C4F"/>
    <w:rsid w:val="00C76711"/>
    <w:rsid w:val="00C8052F"/>
    <w:rsid w:val="00C817AD"/>
    <w:rsid w:val="00C82AB3"/>
    <w:rsid w:val="00C918A9"/>
    <w:rsid w:val="00C92F49"/>
    <w:rsid w:val="00C942D5"/>
    <w:rsid w:val="00C94F54"/>
    <w:rsid w:val="00C95400"/>
    <w:rsid w:val="00CA06B1"/>
    <w:rsid w:val="00CA0E1A"/>
    <w:rsid w:val="00CA584A"/>
    <w:rsid w:val="00CB01AA"/>
    <w:rsid w:val="00CB1C8C"/>
    <w:rsid w:val="00CB294D"/>
    <w:rsid w:val="00CB339C"/>
    <w:rsid w:val="00CB3CE6"/>
    <w:rsid w:val="00CB717C"/>
    <w:rsid w:val="00CC13A9"/>
    <w:rsid w:val="00CC324C"/>
    <w:rsid w:val="00CC5526"/>
    <w:rsid w:val="00CC552A"/>
    <w:rsid w:val="00CC7249"/>
    <w:rsid w:val="00CC792C"/>
    <w:rsid w:val="00CD0612"/>
    <w:rsid w:val="00CD1706"/>
    <w:rsid w:val="00CD1A4E"/>
    <w:rsid w:val="00CD29DF"/>
    <w:rsid w:val="00CD73E4"/>
    <w:rsid w:val="00CE1CC7"/>
    <w:rsid w:val="00CE5CF7"/>
    <w:rsid w:val="00CF6E0F"/>
    <w:rsid w:val="00D00E95"/>
    <w:rsid w:val="00D044CE"/>
    <w:rsid w:val="00D10BA7"/>
    <w:rsid w:val="00D11BF9"/>
    <w:rsid w:val="00D14245"/>
    <w:rsid w:val="00D1530E"/>
    <w:rsid w:val="00D17959"/>
    <w:rsid w:val="00D22754"/>
    <w:rsid w:val="00D231BD"/>
    <w:rsid w:val="00D262C7"/>
    <w:rsid w:val="00D31652"/>
    <w:rsid w:val="00D32D22"/>
    <w:rsid w:val="00D32F6F"/>
    <w:rsid w:val="00D33389"/>
    <w:rsid w:val="00D33770"/>
    <w:rsid w:val="00D33DBD"/>
    <w:rsid w:val="00D34B49"/>
    <w:rsid w:val="00D355BC"/>
    <w:rsid w:val="00D36A5C"/>
    <w:rsid w:val="00D37769"/>
    <w:rsid w:val="00D412AA"/>
    <w:rsid w:val="00D415DA"/>
    <w:rsid w:val="00D43D39"/>
    <w:rsid w:val="00D43E35"/>
    <w:rsid w:val="00D4538E"/>
    <w:rsid w:val="00D47D49"/>
    <w:rsid w:val="00D51884"/>
    <w:rsid w:val="00D51C7A"/>
    <w:rsid w:val="00D532DB"/>
    <w:rsid w:val="00D554BF"/>
    <w:rsid w:val="00D57375"/>
    <w:rsid w:val="00D6135C"/>
    <w:rsid w:val="00D61E8C"/>
    <w:rsid w:val="00D661BF"/>
    <w:rsid w:val="00D677A3"/>
    <w:rsid w:val="00D72DDB"/>
    <w:rsid w:val="00D74724"/>
    <w:rsid w:val="00D751A4"/>
    <w:rsid w:val="00D76028"/>
    <w:rsid w:val="00D761FF"/>
    <w:rsid w:val="00D76414"/>
    <w:rsid w:val="00D77837"/>
    <w:rsid w:val="00D8030E"/>
    <w:rsid w:val="00D820AD"/>
    <w:rsid w:val="00D83822"/>
    <w:rsid w:val="00D83B27"/>
    <w:rsid w:val="00D83C74"/>
    <w:rsid w:val="00D84E9B"/>
    <w:rsid w:val="00D84EF1"/>
    <w:rsid w:val="00D9269F"/>
    <w:rsid w:val="00D9278C"/>
    <w:rsid w:val="00D93DA3"/>
    <w:rsid w:val="00D947BB"/>
    <w:rsid w:val="00D9600A"/>
    <w:rsid w:val="00D96484"/>
    <w:rsid w:val="00DA0F0D"/>
    <w:rsid w:val="00DA1A1A"/>
    <w:rsid w:val="00DA2DEC"/>
    <w:rsid w:val="00DA425D"/>
    <w:rsid w:val="00DA60B6"/>
    <w:rsid w:val="00DA6B9D"/>
    <w:rsid w:val="00DA7137"/>
    <w:rsid w:val="00DB29D3"/>
    <w:rsid w:val="00DB2A6F"/>
    <w:rsid w:val="00DB33A0"/>
    <w:rsid w:val="00DB3ED3"/>
    <w:rsid w:val="00DB4360"/>
    <w:rsid w:val="00DB4676"/>
    <w:rsid w:val="00DC34D5"/>
    <w:rsid w:val="00DC4E81"/>
    <w:rsid w:val="00DC5265"/>
    <w:rsid w:val="00DC7BD1"/>
    <w:rsid w:val="00DD1FA9"/>
    <w:rsid w:val="00DD38FB"/>
    <w:rsid w:val="00DD4080"/>
    <w:rsid w:val="00DD42BE"/>
    <w:rsid w:val="00DD5ECE"/>
    <w:rsid w:val="00DE02CA"/>
    <w:rsid w:val="00DE0584"/>
    <w:rsid w:val="00DE1A6F"/>
    <w:rsid w:val="00DE21B4"/>
    <w:rsid w:val="00DE2AC6"/>
    <w:rsid w:val="00DE2FAF"/>
    <w:rsid w:val="00DE33E0"/>
    <w:rsid w:val="00DE44E4"/>
    <w:rsid w:val="00DE6156"/>
    <w:rsid w:val="00DE7DA8"/>
    <w:rsid w:val="00DF058A"/>
    <w:rsid w:val="00DF0B70"/>
    <w:rsid w:val="00DF0DE1"/>
    <w:rsid w:val="00DF2234"/>
    <w:rsid w:val="00DF3B0C"/>
    <w:rsid w:val="00DF4BA2"/>
    <w:rsid w:val="00DF5921"/>
    <w:rsid w:val="00DF5B26"/>
    <w:rsid w:val="00E00CD2"/>
    <w:rsid w:val="00E018E1"/>
    <w:rsid w:val="00E018F9"/>
    <w:rsid w:val="00E02F89"/>
    <w:rsid w:val="00E04DF3"/>
    <w:rsid w:val="00E058CB"/>
    <w:rsid w:val="00E12973"/>
    <w:rsid w:val="00E1340D"/>
    <w:rsid w:val="00E13812"/>
    <w:rsid w:val="00E13ED4"/>
    <w:rsid w:val="00E15E0B"/>
    <w:rsid w:val="00E16C8B"/>
    <w:rsid w:val="00E17DDE"/>
    <w:rsid w:val="00E21166"/>
    <w:rsid w:val="00E249FE"/>
    <w:rsid w:val="00E26A14"/>
    <w:rsid w:val="00E26C64"/>
    <w:rsid w:val="00E26FE2"/>
    <w:rsid w:val="00E27E32"/>
    <w:rsid w:val="00E33D4B"/>
    <w:rsid w:val="00E3622F"/>
    <w:rsid w:val="00E437D7"/>
    <w:rsid w:val="00E4563F"/>
    <w:rsid w:val="00E46974"/>
    <w:rsid w:val="00E47789"/>
    <w:rsid w:val="00E47BE4"/>
    <w:rsid w:val="00E51119"/>
    <w:rsid w:val="00E5241A"/>
    <w:rsid w:val="00E53943"/>
    <w:rsid w:val="00E55195"/>
    <w:rsid w:val="00E611B7"/>
    <w:rsid w:val="00E6202F"/>
    <w:rsid w:val="00E6260C"/>
    <w:rsid w:val="00E63C98"/>
    <w:rsid w:val="00E657EA"/>
    <w:rsid w:val="00E66049"/>
    <w:rsid w:val="00E66DC9"/>
    <w:rsid w:val="00E707EA"/>
    <w:rsid w:val="00E71811"/>
    <w:rsid w:val="00E73264"/>
    <w:rsid w:val="00E73DDB"/>
    <w:rsid w:val="00E74946"/>
    <w:rsid w:val="00E82103"/>
    <w:rsid w:val="00E85BF0"/>
    <w:rsid w:val="00E87040"/>
    <w:rsid w:val="00E87C3C"/>
    <w:rsid w:val="00E932D2"/>
    <w:rsid w:val="00E96645"/>
    <w:rsid w:val="00E96E81"/>
    <w:rsid w:val="00EA0983"/>
    <w:rsid w:val="00EA5125"/>
    <w:rsid w:val="00EA5B35"/>
    <w:rsid w:val="00EA7A0C"/>
    <w:rsid w:val="00EB0CA8"/>
    <w:rsid w:val="00EB14A0"/>
    <w:rsid w:val="00EB231E"/>
    <w:rsid w:val="00EB2D38"/>
    <w:rsid w:val="00EB628A"/>
    <w:rsid w:val="00EB71FE"/>
    <w:rsid w:val="00EC05D9"/>
    <w:rsid w:val="00EC1F19"/>
    <w:rsid w:val="00EC28E4"/>
    <w:rsid w:val="00ED1136"/>
    <w:rsid w:val="00ED32B3"/>
    <w:rsid w:val="00ED5831"/>
    <w:rsid w:val="00ED6A5C"/>
    <w:rsid w:val="00EE03B6"/>
    <w:rsid w:val="00EE1430"/>
    <w:rsid w:val="00EE32AC"/>
    <w:rsid w:val="00EE549F"/>
    <w:rsid w:val="00EF054A"/>
    <w:rsid w:val="00EF37B5"/>
    <w:rsid w:val="00EF4E19"/>
    <w:rsid w:val="00EF622C"/>
    <w:rsid w:val="00EF64A1"/>
    <w:rsid w:val="00EF7631"/>
    <w:rsid w:val="00F0018B"/>
    <w:rsid w:val="00F011A9"/>
    <w:rsid w:val="00F03435"/>
    <w:rsid w:val="00F04CCC"/>
    <w:rsid w:val="00F0631F"/>
    <w:rsid w:val="00F06758"/>
    <w:rsid w:val="00F138C1"/>
    <w:rsid w:val="00F13EAC"/>
    <w:rsid w:val="00F15084"/>
    <w:rsid w:val="00F16BCE"/>
    <w:rsid w:val="00F20574"/>
    <w:rsid w:val="00F20CD9"/>
    <w:rsid w:val="00F20FD8"/>
    <w:rsid w:val="00F22A0E"/>
    <w:rsid w:val="00F24BD9"/>
    <w:rsid w:val="00F258BC"/>
    <w:rsid w:val="00F274AA"/>
    <w:rsid w:val="00F311F8"/>
    <w:rsid w:val="00F322B1"/>
    <w:rsid w:val="00F32C62"/>
    <w:rsid w:val="00F343E0"/>
    <w:rsid w:val="00F34CE5"/>
    <w:rsid w:val="00F35133"/>
    <w:rsid w:val="00F3710E"/>
    <w:rsid w:val="00F408A2"/>
    <w:rsid w:val="00F42DC0"/>
    <w:rsid w:val="00F43915"/>
    <w:rsid w:val="00F47CF1"/>
    <w:rsid w:val="00F47D68"/>
    <w:rsid w:val="00F51546"/>
    <w:rsid w:val="00F52B38"/>
    <w:rsid w:val="00F53185"/>
    <w:rsid w:val="00F53219"/>
    <w:rsid w:val="00F55674"/>
    <w:rsid w:val="00F5641D"/>
    <w:rsid w:val="00F567CB"/>
    <w:rsid w:val="00F56D24"/>
    <w:rsid w:val="00F610A0"/>
    <w:rsid w:val="00F616C8"/>
    <w:rsid w:val="00F637E1"/>
    <w:rsid w:val="00F6440E"/>
    <w:rsid w:val="00F66640"/>
    <w:rsid w:val="00F70422"/>
    <w:rsid w:val="00F72D03"/>
    <w:rsid w:val="00F74C3B"/>
    <w:rsid w:val="00F80137"/>
    <w:rsid w:val="00F80E2E"/>
    <w:rsid w:val="00F80FDB"/>
    <w:rsid w:val="00F815BA"/>
    <w:rsid w:val="00F929AE"/>
    <w:rsid w:val="00F9408A"/>
    <w:rsid w:val="00F94D5D"/>
    <w:rsid w:val="00F95F14"/>
    <w:rsid w:val="00F96898"/>
    <w:rsid w:val="00FA0BF6"/>
    <w:rsid w:val="00FA23A9"/>
    <w:rsid w:val="00FA27D1"/>
    <w:rsid w:val="00FB1850"/>
    <w:rsid w:val="00FB22BD"/>
    <w:rsid w:val="00FB387D"/>
    <w:rsid w:val="00FB6671"/>
    <w:rsid w:val="00FB7339"/>
    <w:rsid w:val="00FC0688"/>
    <w:rsid w:val="00FC11B8"/>
    <w:rsid w:val="00FC3793"/>
    <w:rsid w:val="00FC5E5E"/>
    <w:rsid w:val="00FC6286"/>
    <w:rsid w:val="00FD07D5"/>
    <w:rsid w:val="00FD1326"/>
    <w:rsid w:val="00FE1222"/>
    <w:rsid w:val="00FE290B"/>
    <w:rsid w:val="00FE4634"/>
    <w:rsid w:val="00FF1CEE"/>
    <w:rsid w:val="00FF4B6F"/>
    <w:rsid w:val="00FF6FFB"/>
    <w:rsid w:val="00FF7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F518998"/>
  <w15:docId w15:val="{76D453DC-39E6-41D3-8C02-F1E371ED5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83803"/>
    <w:rPr>
      <w:rFonts w:ascii="CordiaUPC" w:hAnsi="CordiaUPC" w:cs="CordiaUPC"/>
      <w:sz w:val="32"/>
      <w:szCs w:val="32"/>
    </w:rPr>
  </w:style>
  <w:style w:type="paragraph" w:styleId="1">
    <w:name w:val="heading 1"/>
    <w:basedOn w:val="a"/>
    <w:next w:val="a"/>
    <w:qFormat/>
    <w:rsid w:val="00283803"/>
    <w:pPr>
      <w:keepNext/>
      <w:jc w:val="center"/>
      <w:outlineLvl w:val="0"/>
    </w:pPr>
    <w:rPr>
      <w:rFonts w:ascii="Angsana New" w:hAnsi="Angsana New" w:cs="Angsana New"/>
      <w:sz w:val="144"/>
      <w:szCs w:val="144"/>
    </w:rPr>
  </w:style>
  <w:style w:type="paragraph" w:styleId="2">
    <w:name w:val="heading 2"/>
    <w:basedOn w:val="a"/>
    <w:next w:val="a"/>
    <w:qFormat/>
    <w:rsid w:val="00283803"/>
    <w:pPr>
      <w:keepNext/>
      <w:outlineLvl w:val="1"/>
    </w:pPr>
    <w:rPr>
      <w:rFonts w:ascii="Angsana New" w:hAnsi="Angsana New" w:cs="Angsana New"/>
      <w:sz w:val="72"/>
      <w:szCs w:val="72"/>
    </w:rPr>
  </w:style>
  <w:style w:type="paragraph" w:styleId="3">
    <w:name w:val="heading 3"/>
    <w:basedOn w:val="a"/>
    <w:next w:val="a"/>
    <w:qFormat/>
    <w:rsid w:val="00283803"/>
    <w:pPr>
      <w:keepNext/>
      <w:jc w:val="center"/>
      <w:outlineLvl w:val="2"/>
    </w:pPr>
    <w:rPr>
      <w:rFonts w:ascii="Angsana New" w:hAnsi="Angsana New" w:cs="Angsana New"/>
      <w:sz w:val="96"/>
      <w:szCs w:val="96"/>
    </w:rPr>
  </w:style>
  <w:style w:type="paragraph" w:styleId="4">
    <w:name w:val="heading 4"/>
    <w:basedOn w:val="a"/>
    <w:next w:val="a"/>
    <w:qFormat/>
    <w:rsid w:val="00283803"/>
    <w:pPr>
      <w:keepNext/>
      <w:jc w:val="center"/>
      <w:outlineLvl w:val="3"/>
    </w:pPr>
    <w:rPr>
      <w:rFonts w:ascii="Angsana New" w:hAnsi="Angsana New" w:cs="Angsana New"/>
      <w:b/>
      <w:bCs/>
      <w:sz w:val="40"/>
      <w:szCs w:val="40"/>
      <w:u w:val="single"/>
    </w:rPr>
  </w:style>
  <w:style w:type="paragraph" w:styleId="5">
    <w:name w:val="heading 5"/>
    <w:basedOn w:val="a"/>
    <w:next w:val="a"/>
    <w:qFormat/>
    <w:rsid w:val="00283803"/>
    <w:pPr>
      <w:keepNext/>
      <w:jc w:val="center"/>
      <w:outlineLvl w:val="4"/>
    </w:pPr>
    <w:rPr>
      <w:rFonts w:ascii="Angsana New" w:hAnsi="Angsana New" w:cs="Angsana New"/>
      <w:sz w:val="72"/>
      <w:szCs w:val="72"/>
    </w:rPr>
  </w:style>
  <w:style w:type="paragraph" w:styleId="6">
    <w:name w:val="heading 6"/>
    <w:basedOn w:val="a"/>
    <w:next w:val="a"/>
    <w:qFormat/>
    <w:rsid w:val="00283803"/>
    <w:pPr>
      <w:keepNext/>
      <w:outlineLvl w:val="5"/>
    </w:pPr>
    <w:rPr>
      <w:rFonts w:ascii="Angsana New" w:hAnsi="Angsana New" w:cs="Angsana New"/>
      <w:sz w:val="48"/>
      <w:szCs w:val="48"/>
    </w:rPr>
  </w:style>
  <w:style w:type="paragraph" w:styleId="7">
    <w:name w:val="heading 7"/>
    <w:basedOn w:val="a"/>
    <w:next w:val="a"/>
    <w:qFormat/>
    <w:rsid w:val="00283803"/>
    <w:pPr>
      <w:keepNext/>
      <w:jc w:val="right"/>
      <w:outlineLvl w:val="6"/>
    </w:pPr>
    <w:rPr>
      <w:rFonts w:ascii="Angsana New" w:hAnsi="Angsana New" w:cs="Angsana New"/>
      <w:sz w:val="48"/>
      <w:szCs w:val="48"/>
    </w:rPr>
  </w:style>
  <w:style w:type="paragraph" w:styleId="8">
    <w:name w:val="heading 8"/>
    <w:basedOn w:val="a"/>
    <w:next w:val="a"/>
    <w:qFormat/>
    <w:rsid w:val="00283803"/>
    <w:pPr>
      <w:keepNext/>
      <w:jc w:val="center"/>
      <w:outlineLvl w:val="7"/>
    </w:pPr>
    <w:rPr>
      <w:rFonts w:ascii="Angsana New" w:hAnsi="Angsana New" w:cs="Angsana New"/>
      <w:sz w:val="130"/>
      <w:szCs w:val="1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83803"/>
    <w:rPr>
      <w:rFonts w:ascii="Angsana New" w:hAnsi="Angsana New" w:cs="Angsana New"/>
      <w:sz w:val="36"/>
      <w:szCs w:val="36"/>
    </w:rPr>
  </w:style>
  <w:style w:type="table" w:styleId="a5">
    <w:name w:val="Table Grid"/>
    <w:basedOn w:val="a1"/>
    <w:rsid w:val="003D00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semiHidden/>
    <w:rsid w:val="003701F5"/>
    <w:rPr>
      <w:rFonts w:ascii="Tahoma" w:hAnsi="Tahoma" w:cs="Angsana New"/>
      <w:sz w:val="16"/>
      <w:szCs w:val="18"/>
    </w:rPr>
  </w:style>
  <w:style w:type="paragraph" w:styleId="a7">
    <w:name w:val="List Paragraph"/>
    <w:basedOn w:val="a"/>
    <w:uiPriority w:val="34"/>
    <w:qFormat/>
    <w:rsid w:val="008B188A"/>
    <w:pPr>
      <w:ind w:left="720"/>
    </w:pPr>
    <w:rPr>
      <w:rFonts w:cs="Angsana New"/>
      <w:szCs w:val="40"/>
    </w:rPr>
  </w:style>
  <w:style w:type="character" w:customStyle="1" w:styleId="a4">
    <w:name w:val="เนื้อความ อักขระ"/>
    <w:basedOn w:val="a0"/>
    <w:link w:val="a3"/>
    <w:rsid w:val="00371B3D"/>
    <w:rPr>
      <w:rFonts w:ascii="Angsana New" w:hAnsi="Angsana New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3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UN\My%20Documents\Doc2549\&#3591;&#3634;&#3609;&#3619;&#3634;&#3594;&#3585;&#3634;&#3619;\&#3588;&#3635;&#3626;&#3633;&#3656;&#3591;\&#3612;&#3585;&#3585;\&#3588;&#3635;&#3626;&#3633;&#3656;&#3591;&#3613;&#3638;&#3585;\&#3588;&#3635;&#3626;&#3633;&#3656;&#3591;&#3613;&#3638;&#3585;&#3611;&#3619;&#3632;&#3592;&#3635;&#3626;&#3633;&#3611;&#3604;&#3634;&#3627;&#3660;.dot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EEE958-04AC-42DD-B2F8-D45C5E2E4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คำสั่งฝึกประจำสัปดาห์</Template>
  <TotalTime>70</TotalTime>
  <Pages>7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Taiwan .</Company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Acer</cp:lastModifiedBy>
  <cp:revision>13</cp:revision>
  <cp:lastPrinted>2024-01-17T12:58:00Z</cp:lastPrinted>
  <dcterms:created xsi:type="dcterms:W3CDTF">2024-03-22T03:52:00Z</dcterms:created>
  <dcterms:modified xsi:type="dcterms:W3CDTF">2024-04-25T06:40:00Z</dcterms:modified>
</cp:coreProperties>
</file>